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FE2DA" w14:textId="007CF89F" w:rsidR="00A132D7" w:rsidRPr="005B31F5" w:rsidRDefault="00A132D7" w:rsidP="00A132D7">
      <w:pPr>
        <w:pStyle w:val="CDTITLE"/>
      </w:pPr>
      <w:r>
        <w:t>202</w:t>
      </w:r>
      <w:r w:rsidR="00550590">
        <w:t>6</w:t>
      </w:r>
      <w:r>
        <w:t xml:space="preserve"> Community tree planting Grants</w:t>
      </w:r>
      <w:r>
        <w:br/>
      </w:r>
      <w:r w:rsidR="006D1910" w:rsidRPr="005B31F5">
        <w:t xml:space="preserve">APPLICATION </w:t>
      </w:r>
      <w:r w:rsidR="003F0EBC">
        <w:t>in Word</w:t>
      </w:r>
    </w:p>
    <w:p w14:paraId="21F248B0" w14:textId="3A050393" w:rsidR="00DA2B66" w:rsidRDefault="00DA2B66" w:rsidP="00DA2B66">
      <w:pPr>
        <w:pStyle w:val="Heading1"/>
      </w:pPr>
      <w:r>
        <w:t>Completing Your Application</w:t>
      </w:r>
    </w:p>
    <w:p w14:paraId="56A4262D" w14:textId="53E312A9" w:rsidR="00550590" w:rsidRDefault="00E855D0" w:rsidP="00641709">
      <w:r>
        <w:t>All applicants will c</w:t>
      </w:r>
      <w:r w:rsidR="00531A03">
        <w:t xml:space="preserve">omplete </w:t>
      </w:r>
      <w:r>
        <w:t>their</w:t>
      </w:r>
      <w:r w:rsidR="00531A03">
        <w:t xml:space="preserve"> application in Fluxx. </w:t>
      </w:r>
      <w:r w:rsidR="00FA1280" w:rsidRPr="00FA1280">
        <w:t xml:space="preserve">If </w:t>
      </w:r>
      <w:r w:rsidR="00FA1280">
        <w:t>their</w:t>
      </w:r>
      <w:r w:rsidR="00FA1280" w:rsidRPr="00FA1280">
        <w:t xml:space="preserve"> organization has received Met Council grants in the past, someone will have an account and can add </w:t>
      </w:r>
      <w:r w:rsidR="00FA1280">
        <w:t>users</w:t>
      </w:r>
      <w:r w:rsidR="00FA1280" w:rsidRPr="00FA1280">
        <w:t xml:space="preserve">. Learn more about using Fluxx and how to create an account in our </w:t>
      </w:r>
      <w:r w:rsidR="007A4AD7" w:rsidRPr="00D20AE8">
        <w:t>Fluxx User Guide</w:t>
      </w:r>
      <w:r w:rsidR="00FA1280" w:rsidRPr="00FA1280">
        <w:t xml:space="preserve">, </w:t>
      </w:r>
      <w:hyperlink r:id="rId12" w:history="1">
        <w:r w:rsidR="00FA1280" w:rsidRPr="007A4AD7">
          <w:rPr>
            <w:rStyle w:val="Hyperlink"/>
            <w:rFonts w:ascii="Arial" w:hAnsi="Arial"/>
          </w:rPr>
          <w:t>available here</w:t>
        </w:r>
      </w:hyperlink>
      <w:r w:rsidR="00FA1280" w:rsidRPr="00FA1280">
        <w:t xml:space="preserve">.  </w:t>
      </w:r>
    </w:p>
    <w:p w14:paraId="05F246CD" w14:textId="455B641B" w:rsidR="006E142E" w:rsidRPr="00641709" w:rsidRDefault="00736FAB" w:rsidP="00641709">
      <w:r>
        <w:t xml:space="preserve">The rest of this document </w:t>
      </w:r>
      <w:r w:rsidR="00ED2CDA">
        <w:t>is a Word</w:t>
      </w:r>
      <w:r w:rsidR="00D76E5D">
        <w:t xml:space="preserve"> Document version of the application in Fluxx for reference </w:t>
      </w:r>
      <w:r w:rsidR="00291CBC">
        <w:t xml:space="preserve">when drafting application responses. </w:t>
      </w:r>
      <w:r w:rsidR="00ED2CDA" w:rsidRPr="690BCEB3">
        <w:rPr>
          <w:b/>
          <w:bCs/>
        </w:rPr>
        <w:t>This document should not be uploaded to the application.</w:t>
      </w:r>
      <w:r w:rsidR="00ED2CDA">
        <w:t xml:space="preserve"> </w:t>
      </w:r>
      <w:r w:rsidR="000F14D5">
        <w:t xml:space="preserve">It is simply to help in drafting responses outside of the online grant system. </w:t>
      </w:r>
    </w:p>
    <w:p w14:paraId="6B3BD3BE" w14:textId="012A2BE7" w:rsidR="793E9EB7" w:rsidRDefault="793E9EB7" w:rsidP="690BCEB3">
      <w:r>
        <w:t xml:space="preserve">Note: All character limits include spaces. </w:t>
      </w:r>
    </w:p>
    <w:p w14:paraId="37F21758" w14:textId="35FD49AB" w:rsidR="00A132D7" w:rsidRDefault="00A132D7" w:rsidP="000F14D5">
      <w:pPr>
        <w:pStyle w:val="Heading2"/>
      </w:pPr>
      <w:r>
        <w:t>General Information Page</w:t>
      </w:r>
    </w:p>
    <w:p w14:paraId="6ED5F85D" w14:textId="252AFFE1" w:rsidR="000F14D5" w:rsidRPr="00CE6F52" w:rsidRDefault="004D3846">
      <w:pPr>
        <w:pStyle w:val="ListParagraph"/>
        <w:numPr>
          <w:ilvl w:val="0"/>
          <w:numId w:val="4"/>
        </w:numPr>
      </w:pPr>
      <w:r>
        <w:rPr>
          <w:b/>
          <w:bCs/>
        </w:rPr>
        <w:t>*</w:t>
      </w:r>
      <w:r w:rsidR="000F14D5">
        <w:rPr>
          <w:b/>
          <w:bCs/>
        </w:rPr>
        <w:t xml:space="preserve">Project </w:t>
      </w:r>
      <w:r w:rsidR="00B45325">
        <w:rPr>
          <w:b/>
          <w:bCs/>
        </w:rPr>
        <w:t>Title</w:t>
      </w:r>
      <w:r>
        <w:rPr>
          <w:b/>
          <w:bCs/>
        </w:rPr>
        <w:t>:</w:t>
      </w:r>
      <w:r w:rsidR="00CE6F52" w:rsidRPr="00CE6F52">
        <w:t xml:space="preserve"> (3-5 word title for your project)</w:t>
      </w:r>
    </w:p>
    <w:p w14:paraId="7666A841" w14:textId="77777777" w:rsidR="00A05FB0" w:rsidRPr="00C61523" w:rsidRDefault="00CB751F">
      <w:pPr>
        <w:pStyle w:val="ListParagraph"/>
        <w:numPr>
          <w:ilvl w:val="0"/>
          <w:numId w:val="4"/>
        </w:numPr>
      </w:pPr>
      <w:r>
        <w:t>*</w:t>
      </w:r>
      <w:r w:rsidR="00A05FB0">
        <w:rPr>
          <w:b/>
          <w:bCs/>
        </w:rPr>
        <w:t>Contact Information</w:t>
      </w:r>
    </w:p>
    <w:p w14:paraId="45C2E356" w14:textId="4DEB27AA" w:rsidR="00C61523" w:rsidRPr="00C61523" w:rsidRDefault="00C61523" w:rsidP="00C61523">
      <w:pPr>
        <w:ind w:left="720"/>
        <w:rPr>
          <w:i/>
          <w:iCs/>
        </w:rPr>
      </w:pPr>
      <w:r>
        <w:rPr>
          <w:i/>
          <w:iCs/>
        </w:rPr>
        <w:t>All contacts will</w:t>
      </w:r>
      <w:r w:rsidR="00625E72">
        <w:rPr>
          <w:i/>
          <w:iCs/>
        </w:rPr>
        <w:t xml:space="preserve"> be selected from a dropdown list of existing contacts in Fluxx or by selecting the “Add New” button to the right of the contact dropdown. </w:t>
      </w:r>
      <w:r w:rsidR="00235E90">
        <w:rPr>
          <w:i/>
          <w:iCs/>
        </w:rPr>
        <w:t>These are individuals who</w:t>
      </w:r>
      <w:r w:rsidR="00462850">
        <w:rPr>
          <w:i/>
          <w:iCs/>
        </w:rPr>
        <w:t xml:space="preserve"> will receive communication about your application and</w:t>
      </w:r>
      <w:r w:rsidR="00235E90">
        <w:rPr>
          <w:i/>
          <w:iCs/>
        </w:rPr>
        <w:t xml:space="preserve"> </w:t>
      </w:r>
      <w:r w:rsidR="00384A3D">
        <w:rPr>
          <w:i/>
          <w:iCs/>
        </w:rPr>
        <w:t xml:space="preserve">should have access to the </w:t>
      </w:r>
      <w:r w:rsidR="00AE280A">
        <w:rPr>
          <w:i/>
          <w:iCs/>
        </w:rPr>
        <w:t>application or grant in Fluxx</w:t>
      </w:r>
      <w:r w:rsidR="00462850">
        <w:rPr>
          <w:i/>
          <w:iCs/>
        </w:rPr>
        <w:t xml:space="preserve">. </w:t>
      </w:r>
    </w:p>
    <w:tbl>
      <w:tblPr>
        <w:tblW w:w="9593" w:type="dxa"/>
        <w:tblCellSpacing w:w="15" w:type="dxa"/>
        <w:tblCellMar>
          <w:top w:w="15" w:type="dxa"/>
          <w:left w:w="15" w:type="dxa"/>
          <w:bottom w:w="15" w:type="dxa"/>
          <w:right w:w="15" w:type="dxa"/>
        </w:tblCellMar>
        <w:tblLook w:val="04A0" w:firstRow="1" w:lastRow="0" w:firstColumn="1" w:lastColumn="0" w:noHBand="0" w:noVBand="1"/>
      </w:tblPr>
      <w:tblGrid>
        <w:gridCol w:w="3330"/>
        <w:gridCol w:w="6263"/>
      </w:tblGrid>
      <w:tr w:rsidR="00437644" w:rsidRPr="00437644" w14:paraId="4D7E511D" w14:textId="77777777" w:rsidTr="00AE6589">
        <w:trPr>
          <w:tblCellSpacing w:w="15" w:type="dxa"/>
        </w:trPr>
        <w:tc>
          <w:tcPr>
            <w:tcW w:w="3285" w:type="dxa"/>
            <w:hideMark/>
          </w:tcPr>
          <w:p w14:paraId="6F3B9ED2" w14:textId="5EB909A2" w:rsidR="00437644" w:rsidRPr="00437644" w:rsidRDefault="00437644" w:rsidP="00AE6589">
            <w:pPr>
              <w:ind w:left="135"/>
              <w:jc w:val="right"/>
              <w:rPr>
                <w:b/>
                <w:bCs/>
              </w:rPr>
            </w:pPr>
            <w:r w:rsidRPr="00437644">
              <w:rPr>
                <w:b/>
                <w:bCs/>
              </w:rPr>
              <w:t>Primary Grant Contact</w:t>
            </w:r>
          </w:p>
        </w:tc>
        <w:tc>
          <w:tcPr>
            <w:tcW w:w="0" w:type="auto"/>
            <w:hideMark/>
          </w:tcPr>
          <w:p w14:paraId="5D48D0C7" w14:textId="77777777" w:rsidR="00437644" w:rsidRPr="00437644" w:rsidRDefault="00437644" w:rsidP="00437644">
            <w:pPr>
              <w:pStyle w:val="ListParagraph"/>
              <w:ind w:left="150"/>
            </w:pPr>
            <w:r w:rsidRPr="00437644">
              <w:t xml:space="preserve">Contact information for the government </w:t>
            </w:r>
            <w:proofErr w:type="gramStart"/>
            <w:r w:rsidRPr="00437644">
              <w:t>staff person</w:t>
            </w:r>
            <w:proofErr w:type="gramEnd"/>
            <w:r w:rsidRPr="00437644">
              <w:t xml:space="preserve"> working on this application.</w:t>
            </w:r>
          </w:p>
        </w:tc>
      </w:tr>
      <w:tr w:rsidR="00437644" w:rsidRPr="00437644" w14:paraId="3C1CB10B" w14:textId="77777777" w:rsidTr="00AE6589">
        <w:trPr>
          <w:tblCellSpacing w:w="15" w:type="dxa"/>
        </w:trPr>
        <w:tc>
          <w:tcPr>
            <w:tcW w:w="3285" w:type="dxa"/>
            <w:hideMark/>
          </w:tcPr>
          <w:p w14:paraId="01FA91D1" w14:textId="0184CCFF" w:rsidR="00437644" w:rsidRPr="00437644" w:rsidRDefault="00437644" w:rsidP="00AE6589">
            <w:pPr>
              <w:ind w:left="135"/>
              <w:jc w:val="right"/>
              <w:rPr>
                <w:b/>
                <w:bCs/>
              </w:rPr>
            </w:pPr>
            <w:r w:rsidRPr="00437644">
              <w:rPr>
                <w:b/>
                <w:bCs/>
              </w:rPr>
              <w:t>Additional Grant Contact 1</w:t>
            </w:r>
          </w:p>
        </w:tc>
        <w:tc>
          <w:tcPr>
            <w:tcW w:w="0" w:type="auto"/>
            <w:hideMark/>
          </w:tcPr>
          <w:p w14:paraId="04B8AEF5" w14:textId="77777777" w:rsidR="00437644" w:rsidRPr="00437644" w:rsidRDefault="00437644" w:rsidP="00437644">
            <w:pPr>
              <w:pStyle w:val="ListParagraph"/>
              <w:ind w:left="150"/>
            </w:pPr>
            <w:r w:rsidRPr="00437644">
              <w:t>This user will have access to edit and submit the application as well as the grant, if awarded.</w:t>
            </w:r>
          </w:p>
        </w:tc>
      </w:tr>
      <w:tr w:rsidR="00437644" w:rsidRPr="00437644" w14:paraId="7305CE0F" w14:textId="77777777" w:rsidTr="00AE6589">
        <w:trPr>
          <w:tblCellSpacing w:w="15" w:type="dxa"/>
        </w:trPr>
        <w:tc>
          <w:tcPr>
            <w:tcW w:w="3285" w:type="dxa"/>
            <w:hideMark/>
          </w:tcPr>
          <w:p w14:paraId="33C0BAC5" w14:textId="77777777" w:rsidR="00437644" w:rsidRPr="00437644" w:rsidRDefault="00437644" w:rsidP="00AE6589">
            <w:pPr>
              <w:ind w:left="135"/>
              <w:jc w:val="right"/>
              <w:rPr>
                <w:b/>
                <w:bCs/>
              </w:rPr>
            </w:pPr>
            <w:r w:rsidRPr="00437644">
              <w:rPr>
                <w:b/>
                <w:bCs/>
              </w:rPr>
              <w:t>Additional Grant Contact 2</w:t>
            </w:r>
          </w:p>
        </w:tc>
        <w:tc>
          <w:tcPr>
            <w:tcW w:w="0" w:type="auto"/>
            <w:hideMark/>
          </w:tcPr>
          <w:p w14:paraId="03C9E293" w14:textId="77777777" w:rsidR="00437644" w:rsidRPr="00437644" w:rsidRDefault="00437644" w:rsidP="00437644">
            <w:pPr>
              <w:pStyle w:val="ListParagraph"/>
              <w:ind w:left="150"/>
            </w:pPr>
            <w:r w:rsidRPr="00437644">
              <w:t>This user will have access to edit and submit the application as well as the grant, if awarded.</w:t>
            </w:r>
          </w:p>
        </w:tc>
      </w:tr>
      <w:tr w:rsidR="00437644" w:rsidRPr="00437644" w14:paraId="78EF8969" w14:textId="77777777" w:rsidTr="00AE6589">
        <w:trPr>
          <w:tblCellSpacing w:w="15" w:type="dxa"/>
        </w:trPr>
        <w:tc>
          <w:tcPr>
            <w:tcW w:w="3285" w:type="dxa"/>
            <w:hideMark/>
          </w:tcPr>
          <w:p w14:paraId="40BEF92E" w14:textId="77777777" w:rsidR="00437644" w:rsidRPr="00437644" w:rsidRDefault="00437644" w:rsidP="00AE6589">
            <w:pPr>
              <w:ind w:left="135"/>
              <w:jc w:val="right"/>
              <w:rPr>
                <w:b/>
                <w:bCs/>
              </w:rPr>
            </w:pPr>
            <w:r w:rsidRPr="00437644">
              <w:rPr>
                <w:b/>
                <w:bCs/>
              </w:rPr>
              <w:t>Additional Grant Contact 3</w:t>
            </w:r>
          </w:p>
        </w:tc>
        <w:tc>
          <w:tcPr>
            <w:tcW w:w="0" w:type="auto"/>
            <w:hideMark/>
          </w:tcPr>
          <w:p w14:paraId="796A2A8E" w14:textId="77777777" w:rsidR="00437644" w:rsidRPr="00437644" w:rsidRDefault="00437644" w:rsidP="00437644">
            <w:pPr>
              <w:pStyle w:val="ListParagraph"/>
              <w:ind w:left="150"/>
            </w:pPr>
            <w:r w:rsidRPr="00437644">
              <w:t>This user will have access to edit and submit the application as well as the grant, if awarded.</w:t>
            </w:r>
          </w:p>
        </w:tc>
      </w:tr>
      <w:tr w:rsidR="00437644" w:rsidRPr="00437644" w14:paraId="2C10DF2F" w14:textId="77777777" w:rsidTr="00AE6589">
        <w:trPr>
          <w:tblCellSpacing w:w="15" w:type="dxa"/>
        </w:trPr>
        <w:tc>
          <w:tcPr>
            <w:tcW w:w="3285" w:type="dxa"/>
            <w:hideMark/>
          </w:tcPr>
          <w:p w14:paraId="18777CDB" w14:textId="77777777" w:rsidR="00437644" w:rsidRPr="00437644" w:rsidRDefault="00437644" w:rsidP="00AE6589">
            <w:pPr>
              <w:ind w:left="135"/>
              <w:jc w:val="right"/>
              <w:rPr>
                <w:b/>
                <w:bCs/>
              </w:rPr>
            </w:pPr>
            <w:r w:rsidRPr="00437644">
              <w:rPr>
                <w:b/>
                <w:bCs/>
              </w:rPr>
              <w:t>Consultant</w:t>
            </w:r>
          </w:p>
        </w:tc>
        <w:tc>
          <w:tcPr>
            <w:tcW w:w="0" w:type="auto"/>
            <w:hideMark/>
          </w:tcPr>
          <w:p w14:paraId="3AFD8CD7" w14:textId="3D2D972E" w:rsidR="00437644" w:rsidRPr="00437644" w:rsidRDefault="00437644" w:rsidP="00437644">
            <w:pPr>
              <w:pStyle w:val="ListParagraph"/>
              <w:ind w:left="150"/>
            </w:pPr>
            <w:r w:rsidRPr="00437644">
              <w:t xml:space="preserve">Include if you have a consultant </w:t>
            </w:r>
            <w:proofErr w:type="gramStart"/>
            <w:r w:rsidRPr="00437644">
              <w:t>helping</w:t>
            </w:r>
            <w:proofErr w:type="gramEnd"/>
            <w:r w:rsidRPr="00437644">
              <w:t xml:space="preserve"> complete </w:t>
            </w:r>
            <w:r w:rsidR="00FB2868">
              <w:t>the</w:t>
            </w:r>
            <w:r w:rsidRPr="00437644">
              <w:t xml:space="preserve"> application. (</w:t>
            </w:r>
            <w:r w:rsidR="0059090B">
              <w:t>W</w:t>
            </w:r>
            <w:r w:rsidRPr="00437644">
              <w:t>ill have access to edit but not submit.)</w:t>
            </w:r>
          </w:p>
        </w:tc>
      </w:tr>
    </w:tbl>
    <w:p w14:paraId="573E3F61" w14:textId="602B9703" w:rsidR="008D66AD" w:rsidRDefault="008A2D72" w:rsidP="008A2D72">
      <w:pPr>
        <w:pStyle w:val="Heading2"/>
      </w:pPr>
      <w:r>
        <w:t>Grant Budget</w:t>
      </w:r>
    </w:p>
    <w:p w14:paraId="4FA9C94C" w14:textId="14016ED1" w:rsidR="00A55957" w:rsidRDefault="00A55957" w:rsidP="00A55957">
      <w:r>
        <w:t xml:space="preserve">Please </w:t>
      </w:r>
      <w:proofErr w:type="gramStart"/>
      <w:r>
        <w:t>enter</w:t>
      </w:r>
      <w:proofErr w:type="gramEnd"/>
      <w:r>
        <w:t xml:space="preserve"> your budget for the amount you </w:t>
      </w:r>
      <w:proofErr w:type="gramStart"/>
      <w:r>
        <w:t>are requesting</w:t>
      </w:r>
      <w:proofErr w:type="gramEnd"/>
      <w:r>
        <w:t>. Reviewers are looking for a project budget that:</w:t>
      </w:r>
    </w:p>
    <w:p w14:paraId="3F9C3BA1" w14:textId="03642F96" w:rsidR="00A55957" w:rsidRDefault="00A55957" w:rsidP="00A55957">
      <w:pPr>
        <w:pStyle w:val="ListParagraph"/>
        <w:numPr>
          <w:ilvl w:val="0"/>
          <w:numId w:val="24"/>
        </w:numPr>
      </w:pPr>
      <w:r>
        <w:t>Clearly supports the proposed activities and is both realistic and feasible</w:t>
      </w:r>
    </w:p>
    <w:p w14:paraId="67A87337" w14:textId="45F62206" w:rsidR="00A55957" w:rsidRDefault="00A55957" w:rsidP="00A55957">
      <w:pPr>
        <w:pStyle w:val="ListParagraph"/>
        <w:numPr>
          <w:ilvl w:val="0"/>
          <w:numId w:val="24"/>
        </w:numPr>
      </w:pPr>
      <w:r>
        <w:t>Demonstrates applicant readiness to take on the project of the proposed scope</w:t>
      </w:r>
    </w:p>
    <w:p w14:paraId="4458FC1E" w14:textId="261B9F53" w:rsidR="00A55957" w:rsidRDefault="00A55957" w:rsidP="00A55957">
      <w:pPr>
        <w:pStyle w:val="ListParagraph"/>
        <w:numPr>
          <w:ilvl w:val="0"/>
          <w:numId w:val="24"/>
        </w:numPr>
      </w:pPr>
      <w:r>
        <w:t>Demonstrates a commitment to effective tree establishment and maintenance</w:t>
      </w:r>
    </w:p>
    <w:p w14:paraId="0A8E5662" w14:textId="0AC284C4" w:rsidR="00033A01" w:rsidRDefault="00A55957" w:rsidP="00FB2868">
      <w:r>
        <w:t xml:space="preserve">NOTE: If you are awarded funding, the budget categories, amounts, and deliverables listed here will be included in your grant agreement. All changes to these project details need to be communicated. Adjustments between line items of up to 20% of the total budget are allowed without a formal amendment. Adjustments exceeding 20% of the total budget will require </w:t>
      </w:r>
      <w:proofErr w:type="gramStart"/>
      <w:r>
        <w:t>a more thorough amendment approval</w:t>
      </w:r>
      <w:proofErr w:type="gramEnd"/>
      <w:r>
        <w:t xml:space="preserve"> prior to reimbursement.</w:t>
      </w:r>
      <w:r w:rsidR="00033A01">
        <w:br w:type="page"/>
      </w:r>
    </w:p>
    <w:tbl>
      <w:tblPr>
        <w:tblStyle w:val="TableGrid"/>
        <w:tblW w:w="0" w:type="auto"/>
        <w:tblLook w:val="04A0" w:firstRow="1" w:lastRow="0" w:firstColumn="1" w:lastColumn="0" w:noHBand="0" w:noVBand="1"/>
      </w:tblPr>
      <w:tblGrid>
        <w:gridCol w:w="2448"/>
        <w:gridCol w:w="3058"/>
        <w:gridCol w:w="2057"/>
        <w:gridCol w:w="1787"/>
      </w:tblGrid>
      <w:tr w:rsidR="0034349C" w14:paraId="4687BDBE" w14:textId="0FE4D861" w:rsidTr="00033A01">
        <w:tc>
          <w:tcPr>
            <w:tcW w:w="2448" w:type="dxa"/>
          </w:tcPr>
          <w:p w14:paraId="0B8B1525" w14:textId="77777777" w:rsidR="0034349C" w:rsidRPr="00033A01" w:rsidRDefault="0034349C" w:rsidP="00A55957">
            <w:pPr>
              <w:rPr>
                <w:b/>
                <w:bCs/>
              </w:rPr>
            </w:pPr>
            <w:r w:rsidRPr="00033A01">
              <w:rPr>
                <w:b/>
                <w:bCs/>
              </w:rPr>
              <w:lastRenderedPageBreak/>
              <w:t>Line Item</w:t>
            </w:r>
          </w:p>
          <w:p w14:paraId="62B5BC02" w14:textId="5B3706E2" w:rsidR="0034349C" w:rsidRPr="00033A01" w:rsidRDefault="0034349C" w:rsidP="00A55957">
            <w:pPr>
              <w:rPr>
                <w:i/>
                <w:iCs/>
              </w:rPr>
            </w:pPr>
            <w:r w:rsidRPr="00033A01">
              <w:rPr>
                <w:i/>
                <w:iCs/>
              </w:rPr>
              <w:t>(add rows as needed)</w:t>
            </w:r>
          </w:p>
        </w:tc>
        <w:tc>
          <w:tcPr>
            <w:tcW w:w="3058" w:type="dxa"/>
          </w:tcPr>
          <w:p w14:paraId="26A6AA2B" w14:textId="77777777" w:rsidR="0034349C" w:rsidRPr="00033A01" w:rsidRDefault="0034349C" w:rsidP="00A55957">
            <w:pPr>
              <w:rPr>
                <w:b/>
                <w:bCs/>
              </w:rPr>
            </w:pPr>
            <w:r w:rsidRPr="00033A01">
              <w:rPr>
                <w:b/>
                <w:bCs/>
              </w:rPr>
              <w:t>Budget Category</w:t>
            </w:r>
          </w:p>
          <w:p w14:paraId="70FA71AA" w14:textId="2DA0F11B" w:rsidR="0034349C" w:rsidRPr="00033A01" w:rsidRDefault="0034349C" w:rsidP="00A55957">
            <w:pPr>
              <w:rPr>
                <w:i/>
                <w:iCs/>
              </w:rPr>
            </w:pPr>
            <w:r w:rsidRPr="00033A01">
              <w:rPr>
                <w:i/>
                <w:iCs/>
              </w:rPr>
              <w:t>(select from the available options)</w:t>
            </w:r>
          </w:p>
        </w:tc>
        <w:tc>
          <w:tcPr>
            <w:tcW w:w="2057" w:type="dxa"/>
          </w:tcPr>
          <w:p w14:paraId="52E777E6" w14:textId="489B7C65" w:rsidR="0034349C" w:rsidRPr="00033A01" w:rsidRDefault="0034349C" w:rsidP="00A55957">
            <w:pPr>
              <w:rPr>
                <w:b/>
                <w:bCs/>
              </w:rPr>
            </w:pPr>
            <w:r w:rsidRPr="00033A01">
              <w:rPr>
                <w:b/>
                <w:bCs/>
              </w:rPr>
              <w:t>Requested Amount</w:t>
            </w:r>
          </w:p>
        </w:tc>
        <w:tc>
          <w:tcPr>
            <w:tcW w:w="1787" w:type="dxa"/>
          </w:tcPr>
          <w:p w14:paraId="594DC665" w14:textId="2F372CB5" w:rsidR="0034349C" w:rsidRPr="00033A01" w:rsidRDefault="0034349C" w:rsidP="00A55957">
            <w:pPr>
              <w:rPr>
                <w:b/>
                <w:bCs/>
              </w:rPr>
            </w:pPr>
            <w:r w:rsidRPr="00033A01">
              <w:rPr>
                <w:b/>
                <w:bCs/>
              </w:rPr>
              <w:t>Grantee Notes</w:t>
            </w:r>
          </w:p>
        </w:tc>
      </w:tr>
      <w:tr w:rsidR="0034349C" w14:paraId="016EE45B" w14:textId="5B0FAB07" w:rsidTr="00033A01">
        <w:tc>
          <w:tcPr>
            <w:tcW w:w="2448" w:type="dxa"/>
          </w:tcPr>
          <w:p w14:paraId="1647CD49" w14:textId="383EB8F8" w:rsidR="0034349C" w:rsidRPr="00033A01" w:rsidRDefault="0034349C" w:rsidP="00A55957">
            <w:r w:rsidRPr="00033A01">
              <w:t xml:space="preserve">Enter brief </w:t>
            </w:r>
            <w:r w:rsidR="00033A01" w:rsidRPr="00033A01">
              <w:t>line-item</w:t>
            </w:r>
            <w:r w:rsidRPr="00033A01">
              <w:t xml:space="preserve"> description</w:t>
            </w:r>
          </w:p>
          <w:p w14:paraId="6086E96E" w14:textId="39931BCB" w:rsidR="00094413" w:rsidRPr="00D11B67" w:rsidRDefault="00094413" w:rsidP="00A55957">
            <w:r w:rsidRPr="00D11B67">
              <w:t xml:space="preserve">Ex: </w:t>
            </w:r>
            <w:r w:rsidR="00D11B67" w:rsidRPr="00D11B67">
              <w:t>Example</w:t>
            </w:r>
            <w:r w:rsidR="009A5B52" w:rsidRPr="00D11B67">
              <w:t xml:space="preserve"> </w:t>
            </w:r>
            <w:r w:rsidR="00A7652A" w:rsidRPr="00D11B67">
              <w:t xml:space="preserve">Contractor </w:t>
            </w:r>
            <w:r w:rsidR="00D11B67" w:rsidRPr="00D11B67">
              <w:t xml:space="preserve">tree </w:t>
            </w:r>
            <w:r w:rsidR="009A5B52" w:rsidRPr="00D11B67">
              <w:t>removal contract</w:t>
            </w:r>
          </w:p>
        </w:tc>
        <w:tc>
          <w:tcPr>
            <w:tcW w:w="3058" w:type="dxa"/>
          </w:tcPr>
          <w:p w14:paraId="56273348" w14:textId="7642E52E" w:rsidR="0034349C" w:rsidRPr="00E475CC" w:rsidRDefault="0034349C" w:rsidP="00303B1B">
            <w:pPr>
              <w:pStyle w:val="ListParagraph"/>
              <w:numPr>
                <w:ilvl w:val="0"/>
                <w:numId w:val="25"/>
              </w:numPr>
            </w:pPr>
            <w:r w:rsidRPr="00E475CC">
              <w:t>Trees (materials)</w:t>
            </w:r>
          </w:p>
          <w:p w14:paraId="6A4665D8" w14:textId="0A0AA9F8" w:rsidR="0034349C" w:rsidRPr="00E475CC" w:rsidRDefault="0034349C" w:rsidP="00303B1B">
            <w:pPr>
              <w:pStyle w:val="ListParagraph"/>
              <w:numPr>
                <w:ilvl w:val="0"/>
                <w:numId w:val="25"/>
              </w:numPr>
            </w:pPr>
            <w:r w:rsidRPr="00E475CC">
              <w:t>Planting supplies (materials)</w:t>
            </w:r>
          </w:p>
          <w:p w14:paraId="0D7AC3AC" w14:textId="77777777" w:rsidR="0034349C" w:rsidRDefault="0034349C" w:rsidP="00E475CC">
            <w:pPr>
              <w:pStyle w:val="ListParagraph"/>
              <w:numPr>
                <w:ilvl w:val="0"/>
                <w:numId w:val="25"/>
              </w:numPr>
            </w:pPr>
            <w:r w:rsidRPr="00E475CC">
              <w:t>External labor only directly conducting site prep, planting and removal</w:t>
            </w:r>
          </w:p>
          <w:p w14:paraId="32B5FEC6" w14:textId="50BE4B82" w:rsidR="0034349C" w:rsidRPr="00E475CC" w:rsidRDefault="0034349C" w:rsidP="00E475CC">
            <w:pPr>
              <w:pStyle w:val="ListParagraph"/>
              <w:numPr>
                <w:ilvl w:val="0"/>
                <w:numId w:val="25"/>
              </w:numPr>
            </w:pPr>
            <w:proofErr w:type="gramStart"/>
            <w:r>
              <w:t>Equipment rental</w:t>
            </w:r>
            <w:proofErr w:type="gramEnd"/>
            <w:r>
              <w:t xml:space="preserve"> (up to $5,000)</w:t>
            </w:r>
          </w:p>
        </w:tc>
        <w:tc>
          <w:tcPr>
            <w:tcW w:w="2057" w:type="dxa"/>
          </w:tcPr>
          <w:p w14:paraId="0AFBB54B" w14:textId="18AF0952" w:rsidR="0034349C" w:rsidRDefault="001E538D" w:rsidP="00A55957">
            <w:r>
              <w:t>(Please only include whole dollar amounts)</w:t>
            </w:r>
          </w:p>
        </w:tc>
        <w:tc>
          <w:tcPr>
            <w:tcW w:w="1787" w:type="dxa"/>
          </w:tcPr>
          <w:p w14:paraId="03210430" w14:textId="2EF056B6" w:rsidR="0034349C" w:rsidRDefault="00094413" w:rsidP="00A55957">
            <w:r>
              <w:t xml:space="preserve">Ex: 37 </w:t>
            </w:r>
            <w:proofErr w:type="gramStart"/>
            <w:r>
              <w:t>trees @</w:t>
            </w:r>
            <w:proofErr w:type="gramEnd"/>
            <w:r>
              <w:t xml:space="preserve"> $</w:t>
            </w:r>
            <w:r w:rsidR="00D11B67">
              <w:t>5</w:t>
            </w:r>
            <w:r>
              <w:t>56</w:t>
            </w:r>
            <w:r w:rsidR="00D11B67">
              <w:t xml:space="preserve"> each</w:t>
            </w:r>
          </w:p>
        </w:tc>
      </w:tr>
      <w:tr w:rsidR="0034349C" w14:paraId="1378B008" w14:textId="0507FA47" w:rsidTr="00033A01">
        <w:tc>
          <w:tcPr>
            <w:tcW w:w="2448" w:type="dxa"/>
          </w:tcPr>
          <w:p w14:paraId="163B21B2" w14:textId="77777777" w:rsidR="0034349C" w:rsidRDefault="0034349C" w:rsidP="00A55957"/>
        </w:tc>
        <w:tc>
          <w:tcPr>
            <w:tcW w:w="3058" w:type="dxa"/>
          </w:tcPr>
          <w:p w14:paraId="75886AB3" w14:textId="77777777" w:rsidR="0034349C" w:rsidRDefault="0034349C" w:rsidP="00A55957"/>
        </w:tc>
        <w:tc>
          <w:tcPr>
            <w:tcW w:w="2057" w:type="dxa"/>
          </w:tcPr>
          <w:p w14:paraId="0D7253D9" w14:textId="77777777" w:rsidR="0034349C" w:rsidRDefault="0034349C" w:rsidP="00A55957"/>
        </w:tc>
        <w:tc>
          <w:tcPr>
            <w:tcW w:w="1787" w:type="dxa"/>
          </w:tcPr>
          <w:p w14:paraId="1E19241A" w14:textId="77777777" w:rsidR="0034349C" w:rsidRDefault="0034349C" w:rsidP="00A55957"/>
        </w:tc>
      </w:tr>
      <w:tr w:rsidR="0034349C" w14:paraId="665D3023" w14:textId="713653F4" w:rsidTr="00033A01">
        <w:tc>
          <w:tcPr>
            <w:tcW w:w="2448" w:type="dxa"/>
          </w:tcPr>
          <w:p w14:paraId="1805D0FD" w14:textId="77777777" w:rsidR="0034349C" w:rsidRDefault="0034349C" w:rsidP="00A55957"/>
        </w:tc>
        <w:tc>
          <w:tcPr>
            <w:tcW w:w="3058" w:type="dxa"/>
          </w:tcPr>
          <w:p w14:paraId="322F4896" w14:textId="77777777" w:rsidR="0034349C" w:rsidRDefault="0034349C" w:rsidP="00A55957"/>
        </w:tc>
        <w:tc>
          <w:tcPr>
            <w:tcW w:w="2057" w:type="dxa"/>
          </w:tcPr>
          <w:p w14:paraId="5B0071B1" w14:textId="77777777" w:rsidR="0034349C" w:rsidRDefault="0034349C" w:rsidP="00A55957"/>
        </w:tc>
        <w:tc>
          <w:tcPr>
            <w:tcW w:w="1787" w:type="dxa"/>
          </w:tcPr>
          <w:p w14:paraId="4C3FB6A5" w14:textId="77777777" w:rsidR="0034349C" w:rsidRDefault="0034349C" w:rsidP="00A55957"/>
        </w:tc>
      </w:tr>
      <w:tr w:rsidR="0034349C" w14:paraId="15B000FE" w14:textId="7B95F976" w:rsidTr="00033A01">
        <w:tc>
          <w:tcPr>
            <w:tcW w:w="2448" w:type="dxa"/>
          </w:tcPr>
          <w:p w14:paraId="7D11A77A" w14:textId="77777777" w:rsidR="0034349C" w:rsidRDefault="0034349C" w:rsidP="00A55957"/>
        </w:tc>
        <w:tc>
          <w:tcPr>
            <w:tcW w:w="3058" w:type="dxa"/>
          </w:tcPr>
          <w:p w14:paraId="2952F4DF" w14:textId="77777777" w:rsidR="0034349C" w:rsidRDefault="0034349C" w:rsidP="00A55957"/>
        </w:tc>
        <w:tc>
          <w:tcPr>
            <w:tcW w:w="2057" w:type="dxa"/>
          </w:tcPr>
          <w:p w14:paraId="6E88EB19" w14:textId="77777777" w:rsidR="0034349C" w:rsidRDefault="0034349C" w:rsidP="00A55957"/>
        </w:tc>
        <w:tc>
          <w:tcPr>
            <w:tcW w:w="1787" w:type="dxa"/>
          </w:tcPr>
          <w:p w14:paraId="43902857" w14:textId="77777777" w:rsidR="0034349C" w:rsidRDefault="0034349C" w:rsidP="00A55957"/>
        </w:tc>
      </w:tr>
      <w:tr w:rsidR="0034349C" w14:paraId="2E9663AA" w14:textId="12FFDB83" w:rsidTr="00033A01">
        <w:tc>
          <w:tcPr>
            <w:tcW w:w="2448" w:type="dxa"/>
          </w:tcPr>
          <w:p w14:paraId="57437618" w14:textId="24CD25D4" w:rsidR="0034349C" w:rsidRDefault="0034349C" w:rsidP="00A55957">
            <w:r>
              <w:t>Total</w:t>
            </w:r>
          </w:p>
        </w:tc>
        <w:tc>
          <w:tcPr>
            <w:tcW w:w="3058" w:type="dxa"/>
          </w:tcPr>
          <w:p w14:paraId="52164A0A" w14:textId="77777777" w:rsidR="0034349C" w:rsidRDefault="0034349C" w:rsidP="00A55957"/>
        </w:tc>
        <w:tc>
          <w:tcPr>
            <w:tcW w:w="2057" w:type="dxa"/>
          </w:tcPr>
          <w:p w14:paraId="3C233ADF" w14:textId="77777777" w:rsidR="0034349C" w:rsidRDefault="0034349C" w:rsidP="00A55957"/>
        </w:tc>
        <w:tc>
          <w:tcPr>
            <w:tcW w:w="1787" w:type="dxa"/>
          </w:tcPr>
          <w:p w14:paraId="7C94F36C" w14:textId="77777777" w:rsidR="0034349C" w:rsidRDefault="0034349C" w:rsidP="00A55957"/>
        </w:tc>
      </w:tr>
    </w:tbl>
    <w:p w14:paraId="4CBEDB2C" w14:textId="77777777" w:rsidR="00235178" w:rsidRDefault="00235178" w:rsidP="00A55957"/>
    <w:p w14:paraId="0C23F92C" w14:textId="77777777" w:rsidR="00D1089E" w:rsidRPr="005B25BD" w:rsidRDefault="00D1089E" w:rsidP="00D1089E">
      <w:pPr>
        <w:pStyle w:val="ListParagraph"/>
        <w:numPr>
          <w:ilvl w:val="0"/>
          <w:numId w:val="27"/>
        </w:numPr>
        <w:rPr>
          <w:i/>
          <w:iCs/>
        </w:rPr>
      </w:pPr>
      <w:r w:rsidRPr="690BCEB3">
        <w:rPr>
          <w:b/>
          <w:bCs/>
        </w:rPr>
        <w:t>*Budget Note: Provide additional remarks to clarify the budget request.</w:t>
      </w:r>
    </w:p>
    <w:p w14:paraId="5B1AC734" w14:textId="77777777" w:rsidR="00D1089E" w:rsidRDefault="00D1089E" w:rsidP="00D1089E">
      <w:pPr>
        <w:pStyle w:val="ListParagraph"/>
        <w:ind w:left="360"/>
        <w:rPr>
          <w:i/>
          <w:iCs/>
        </w:rPr>
      </w:pPr>
      <w:r>
        <w:t>Explain how you arrived at numbers and how certain they are (Did they come from quotes or bids, recent similar work, etc.). Explain any costs that may raise questions. If this is part of a larger project, explain the project scope and describe other funding sources.</w:t>
      </w:r>
      <w:r w:rsidRPr="00D20AE8">
        <w:rPr>
          <w:i/>
          <w:iCs/>
        </w:rPr>
        <w:t xml:space="preserve"> </w:t>
      </w:r>
      <w:r w:rsidRPr="005B25BD">
        <w:rPr>
          <w:i/>
          <w:iCs/>
        </w:rPr>
        <w:t>(1,500 characters max)</w:t>
      </w:r>
    </w:p>
    <w:p w14:paraId="1B10CAE9" w14:textId="77777777" w:rsidR="00447B56" w:rsidRDefault="00447B56" w:rsidP="00447B56">
      <w:pPr>
        <w:pStyle w:val="ListParagraph"/>
        <w:ind w:left="360"/>
      </w:pPr>
    </w:p>
    <w:p w14:paraId="6E4511E0" w14:textId="77777777" w:rsidR="00447B56" w:rsidRPr="00AC1DB0" w:rsidRDefault="00447B56" w:rsidP="00447B56">
      <w:pPr>
        <w:pStyle w:val="ListParagraph"/>
        <w:ind w:left="360"/>
        <w:rPr>
          <w:i/>
          <w:iCs/>
        </w:rPr>
      </w:pPr>
      <w:r>
        <w:rPr>
          <w:i/>
          <w:iCs/>
        </w:rPr>
        <w:t>Text entry</w:t>
      </w:r>
    </w:p>
    <w:p w14:paraId="1BE0EA5C" w14:textId="77777777" w:rsidR="00D1089E" w:rsidRDefault="00D1089E" w:rsidP="00D1089E">
      <w:pPr>
        <w:pStyle w:val="ListParagraph"/>
        <w:ind w:left="360"/>
      </w:pPr>
    </w:p>
    <w:p w14:paraId="62F9455C" w14:textId="52F05379" w:rsidR="00D52302" w:rsidRPr="009A6254" w:rsidRDefault="003F4D45" w:rsidP="009A6254">
      <w:pPr>
        <w:pStyle w:val="ListParagraph"/>
        <w:numPr>
          <w:ilvl w:val="0"/>
          <w:numId w:val="27"/>
        </w:numPr>
        <w:rPr>
          <w:b/>
          <w:bCs/>
        </w:rPr>
      </w:pPr>
      <w:r w:rsidRPr="009A6254">
        <w:rPr>
          <w:b/>
          <w:bCs/>
        </w:rPr>
        <w:t>We commit to self-funding the 3-tree establishment plan as outlined in this application.</w:t>
      </w:r>
      <w:r w:rsidR="004E57D1">
        <w:rPr>
          <w:b/>
          <w:bCs/>
        </w:rPr>
        <w:t xml:space="preserve"> </w:t>
      </w:r>
      <w:r w:rsidR="004E57D1" w:rsidRPr="00447B56">
        <w:rPr>
          <w:i/>
          <w:iCs/>
        </w:rPr>
        <w:t>(Grantees are required to commit to this expectation.)</w:t>
      </w:r>
    </w:p>
    <w:p w14:paraId="794C635F" w14:textId="3091E600" w:rsidR="003F4D45" w:rsidRDefault="003F4D45" w:rsidP="003F4D45">
      <w:pPr>
        <w:pStyle w:val="ListParagraph"/>
        <w:numPr>
          <w:ilvl w:val="0"/>
          <w:numId w:val="26"/>
        </w:numPr>
      </w:pPr>
      <w:r>
        <w:t>Yes</w:t>
      </w:r>
    </w:p>
    <w:p w14:paraId="45E5E8C4" w14:textId="74A34949" w:rsidR="003F4D45" w:rsidRPr="00B3069A" w:rsidRDefault="003F4D45" w:rsidP="003F4D45">
      <w:pPr>
        <w:pStyle w:val="ListParagraph"/>
        <w:numPr>
          <w:ilvl w:val="0"/>
          <w:numId w:val="26"/>
        </w:numPr>
      </w:pPr>
      <w:r w:rsidRPr="00B3069A">
        <w:t>No</w:t>
      </w:r>
    </w:p>
    <w:p w14:paraId="40679B9E" w14:textId="77777777" w:rsidR="00B3069A" w:rsidRPr="003F4D45" w:rsidRDefault="00B3069A" w:rsidP="00B3069A">
      <w:pPr>
        <w:pStyle w:val="ListParagraph"/>
        <w:rPr>
          <w:highlight w:val="yellow"/>
        </w:rPr>
      </w:pPr>
    </w:p>
    <w:p w14:paraId="2AF749CF" w14:textId="35E87B79" w:rsidR="009A6254" w:rsidRPr="009A6254" w:rsidRDefault="009A6254" w:rsidP="009A6254">
      <w:pPr>
        <w:pStyle w:val="ListParagraph"/>
        <w:numPr>
          <w:ilvl w:val="0"/>
          <w:numId w:val="27"/>
        </w:numPr>
        <w:rPr>
          <w:b/>
          <w:bCs/>
        </w:rPr>
      </w:pPr>
      <w:r w:rsidRPr="009A6254">
        <w:rPr>
          <w:b/>
          <w:bCs/>
        </w:rPr>
        <w:t xml:space="preserve">What are your anticipated establishment and maintenance costs? </w:t>
      </w:r>
    </w:p>
    <w:p w14:paraId="15E7EABC" w14:textId="1F0B5F1E" w:rsidR="003F4D45" w:rsidRPr="00B37CE0" w:rsidRDefault="009A6254" w:rsidP="009A6254">
      <w:pPr>
        <w:ind w:left="360"/>
      </w:pPr>
      <w:r w:rsidRPr="00B37CE0">
        <w:t xml:space="preserve">These costs are not eligible for reimbursement by this grant and should therefore NOT be included in your grant request above. Grantees are expected to invest in the establishment and maintenance of planted </w:t>
      </w:r>
      <w:r w:rsidR="00A2031F" w:rsidRPr="00B37CE0">
        <w:t>trees but</w:t>
      </w:r>
      <w:r w:rsidRPr="00B37CE0">
        <w:t xml:space="preserve"> will not be required to report on these expenses.</w:t>
      </w:r>
    </w:p>
    <w:p w14:paraId="2C8DF4E4" w14:textId="1C01ADB8" w:rsidR="00B37CE0" w:rsidRPr="00B3069A" w:rsidRDefault="00B3069A" w:rsidP="009A6254">
      <w:pPr>
        <w:ind w:left="360"/>
        <w:rPr>
          <w:i/>
          <w:iCs/>
        </w:rPr>
      </w:pPr>
      <w:r>
        <w:rPr>
          <w:i/>
          <w:iCs/>
        </w:rPr>
        <w:t>Enter a number</w:t>
      </w:r>
    </w:p>
    <w:p w14:paraId="541AAD6A" w14:textId="77777777" w:rsidR="00F82B2D" w:rsidRDefault="00F82B2D" w:rsidP="00F82B2D">
      <w:pPr>
        <w:pStyle w:val="Heading2"/>
      </w:pPr>
      <w:r>
        <w:t>Project Description</w:t>
      </w:r>
    </w:p>
    <w:p w14:paraId="78F0147D" w14:textId="77777777" w:rsidR="00402369" w:rsidRPr="00402369" w:rsidRDefault="00F82B2D" w:rsidP="00F82B2D">
      <w:pPr>
        <w:pStyle w:val="ListParagraph"/>
        <w:numPr>
          <w:ilvl w:val="0"/>
          <w:numId w:val="29"/>
        </w:numPr>
        <w:rPr>
          <w:rFonts w:eastAsia="MS Gothic"/>
          <w:sz w:val="28"/>
          <w:szCs w:val="32"/>
        </w:rPr>
      </w:pPr>
      <w:r>
        <w:rPr>
          <w:b/>
          <w:bCs/>
        </w:rPr>
        <w:t xml:space="preserve">Project Summary </w:t>
      </w:r>
    </w:p>
    <w:p w14:paraId="6DA969BC" w14:textId="7127E94D" w:rsidR="00402369" w:rsidRDefault="00402369" w:rsidP="00402369">
      <w:pPr>
        <w:pStyle w:val="ListParagraph"/>
        <w:ind w:left="360"/>
      </w:pPr>
      <w:proofErr w:type="gramStart"/>
      <w:r w:rsidRPr="002C6751">
        <w:t>A brief summary</w:t>
      </w:r>
      <w:proofErr w:type="gramEnd"/>
      <w:r w:rsidRPr="002C6751">
        <w:t xml:space="preserve"> </w:t>
      </w:r>
      <w:proofErr w:type="gramStart"/>
      <w:r w:rsidRPr="002C6751">
        <w:t>used</w:t>
      </w:r>
      <w:proofErr w:type="gramEnd"/>
      <w:r w:rsidRPr="002C6751">
        <w:t xml:space="preserve"> to introduce your project to reviewers and in your grant agreement (1-3 sentences).</w:t>
      </w:r>
      <w:r w:rsidR="005B25BD">
        <w:t xml:space="preserve"> </w:t>
      </w:r>
      <w:r w:rsidR="005B25BD" w:rsidRPr="0055368E">
        <w:rPr>
          <w:rFonts w:eastAsia="MS Gothic"/>
          <w:i/>
          <w:iCs/>
        </w:rPr>
        <w:t>(</w:t>
      </w:r>
      <w:r w:rsidR="007935A7">
        <w:rPr>
          <w:rFonts w:eastAsia="MS Gothic"/>
          <w:i/>
          <w:iCs/>
        </w:rPr>
        <w:t>250</w:t>
      </w:r>
      <w:r w:rsidR="005B25BD" w:rsidRPr="0055368E">
        <w:rPr>
          <w:rFonts w:eastAsia="MS Gothic"/>
          <w:i/>
          <w:iCs/>
        </w:rPr>
        <w:t xml:space="preserve"> characters max)</w:t>
      </w:r>
    </w:p>
    <w:p w14:paraId="17577B26" w14:textId="77777777" w:rsidR="00E00E7D" w:rsidRDefault="00E00E7D" w:rsidP="00402369">
      <w:pPr>
        <w:pStyle w:val="ListParagraph"/>
        <w:ind w:left="360"/>
      </w:pPr>
    </w:p>
    <w:p w14:paraId="5B065708" w14:textId="4D1CF98B" w:rsidR="00E00E7D" w:rsidRDefault="00E00E7D" w:rsidP="00402369">
      <w:pPr>
        <w:pStyle w:val="ListParagraph"/>
        <w:ind w:left="360"/>
        <w:rPr>
          <w:i/>
          <w:iCs/>
        </w:rPr>
      </w:pPr>
      <w:r>
        <w:rPr>
          <w:i/>
          <w:iCs/>
        </w:rPr>
        <w:t xml:space="preserve">Text entry </w:t>
      </w:r>
    </w:p>
    <w:p w14:paraId="75FE6096" w14:textId="77777777" w:rsidR="00E00E7D" w:rsidRPr="00E00E7D" w:rsidRDefault="00E00E7D" w:rsidP="00402369">
      <w:pPr>
        <w:pStyle w:val="ListParagraph"/>
        <w:ind w:left="360"/>
        <w:rPr>
          <w:i/>
          <w:iCs/>
        </w:rPr>
      </w:pPr>
    </w:p>
    <w:p w14:paraId="6E7C5D16" w14:textId="77777777" w:rsidR="009A48A2" w:rsidRPr="009A48A2" w:rsidRDefault="009A48A2" w:rsidP="00402369">
      <w:pPr>
        <w:pStyle w:val="ListParagraph"/>
        <w:numPr>
          <w:ilvl w:val="0"/>
          <w:numId w:val="29"/>
        </w:numPr>
        <w:rPr>
          <w:rFonts w:eastAsia="MS Gothic"/>
          <w:sz w:val="28"/>
          <w:szCs w:val="32"/>
        </w:rPr>
      </w:pPr>
      <w:r>
        <w:rPr>
          <w:b/>
          <w:bCs/>
        </w:rPr>
        <w:t>Project Description</w:t>
      </w:r>
    </w:p>
    <w:p w14:paraId="22AB356B" w14:textId="48C0D14E" w:rsidR="007935A7" w:rsidRDefault="009A48A2" w:rsidP="009A48A2">
      <w:pPr>
        <w:pStyle w:val="ListParagraph"/>
        <w:ind w:left="360"/>
        <w:rPr>
          <w:rFonts w:eastAsia="MS Gothic"/>
          <w:i/>
          <w:iCs/>
        </w:rPr>
      </w:pPr>
      <w:r>
        <w:lastRenderedPageBreak/>
        <w:t xml:space="preserve">Provide a detailed overview </w:t>
      </w:r>
      <w:r w:rsidR="00A00FD0">
        <w:t>(about a page)</w:t>
      </w:r>
      <w:r w:rsidR="005D1085">
        <w:t xml:space="preserve"> </w:t>
      </w:r>
      <w:r>
        <w:t xml:space="preserve">of what your project will include. </w:t>
      </w:r>
      <w:r w:rsidR="000D587B" w:rsidRPr="0055368E">
        <w:rPr>
          <w:rFonts w:eastAsia="MS Gothic"/>
          <w:i/>
          <w:iCs/>
        </w:rPr>
        <w:t>(</w:t>
      </w:r>
      <w:r w:rsidR="000D587B">
        <w:rPr>
          <w:rFonts w:eastAsia="MS Gothic"/>
          <w:i/>
          <w:iCs/>
        </w:rPr>
        <w:t>2</w:t>
      </w:r>
      <w:r w:rsidR="000D587B" w:rsidRPr="0055368E">
        <w:rPr>
          <w:rFonts w:eastAsia="MS Gothic"/>
          <w:i/>
          <w:iCs/>
        </w:rPr>
        <w:t>,500 characters max)</w:t>
      </w:r>
      <w:r w:rsidR="000D587B">
        <w:rPr>
          <w:rFonts w:eastAsia="MS Gothic"/>
          <w:i/>
          <w:iCs/>
        </w:rPr>
        <w:t xml:space="preserve"> </w:t>
      </w:r>
    </w:p>
    <w:p w14:paraId="196F5BB4" w14:textId="5B673D65" w:rsidR="009A48A2" w:rsidRPr="00E00E7D" w:rsidRDefault="009A48A2" w:rsidP="009A48A2">
      <w:pPr>
        <w:pStyle w:val="ListParagraph"/>
        <w:ind w:left="360"/>
      </w:pPr>
      <w:r>
        <w:t>Please describe:</w:t>
      </w:r>
    </w:p>
    <w:p w14:paraId="601DCD06" w14:textId="77777777" w:rsidR="009A48A2" w:rsidRPr="00E00E7D" w:rsidRDefault="009A48A2" w:rsidP="009A48A2">
      <w:pPr>
        <w:pStyle w:val="ListParagraph"/>
        <w:numPr>
          <w:ilvl w:val="1"/>
          <w:numId w:val="30"/>
        </w:numPr>
      </w:pPr>
      <w:r w:rsidRPr="00E00E7D">
        <w:t>Your community's need for grant funding</w:t>
      </w:r>
    </w:p>
    <w:p w14:paraId="724F47B4" w14:textId="77777777" w:rsidR="009A48A2" w:rsidRPr="00E00E7D" w:rsidRDefault="009A48A2" w:rsidP="009A48A2">
      <w:pPr>
        <w:pStyle w:val="ListParagraph"/>
        <w:numPr>
          <w:ilvl w:val="1"/>
          <w:numId w:val="30"/>
        </w:numPr>
      </w:pPr>
      <w:r w:rsidRPr="00E00E7D">
        <w:t>Project deliverables, activities and location(s)</w:t>
      </w:r>
    </w:p>
    <w:p w14:paraId="667EAD23" w14:textId="77777777" w:rsidR="009A48A2" w:rsidRPr="00E00E7D" w:rsidRDefault="009A48A2" w:rsidP="009A48A2">
      <w:pPr>
        <w:pStyle w:val="ListParagraph"/>
        <w:numPr>
          <w:ilvl w:val="1"/>
          <w:numId w:val="30"/>
        </w:numPr>
      </w:pPr>
      <w:r w:rsidRPr="00E00E7D">
        <w:t>Your goals or desired outcomes</w:t>
      </w:r>
    </w:p>
    <w:p w14:paraId="27A457D1" w14:textId="77777777" w:rsidR="009A48A2" w:rsidRPr="00B12ECA" w:rsidRDefault="009A48A2" w:rsidP="009A48A2">
      <w:pPr>
        <w:pStyle w:val="ListParagraph"/>
        <w:numPr>
          <w:ilvl w:val="1"/>
          <w:numId w:val="30"/>
        </w:numPr>
        <w:rPr>
          <w:rFonts w:eastAsia="MS Gothic"/>
          <w:sz w:val="28"/>
          <w:szCs w:val="32"/>
        </w:rPr>
      </w:pPr>
      <w:r w:rsidRPr="00E00E7D">
        <w:t>The importance of the project(s) to your community</w:t>
      </w:r>
    </w:p>
    <w:p w14:paraId="603D20EF" w14:textId="77777777" w:rsidR="00D11B67" w:rsidRDefault="00D11B67" w:rsidP="690BCEB3">
      <w:pPr>
        <w:ind w:firstLine="360"/>
        <w:rPr>
          <w:rFonts w:eastAsia="MS Gothic"/>
          <w:i/>
          <w:iCs/>
        </w:rPr>
      </w:pPr>
    </w:p>
    <w:p w14:paraId="50D92874" w14:textId="553B551D" w:rsidR="00B12ECA" w:rsidRPr="00B12ECA" w:rsidRDefault="00B12ECA" w:rsidP="690BCEB3">
      <w:pPr>
        <w:ind w:firstLine="360"/>
        <w:rPr>
          <w:rFonts w:eastAsia="MS Gothic"/>
          <w:i/>
          <w:iCs/>
        </w:rPr>
      </w:pPr>
      <w:r w:rsidRPr="690BCEB3">
        <w:rPr>
          <w:rFonts w:eastAsia="MS Gothic"/>
          <w:i/>
          <w:iCs/>
        </w:rPr>
        <w:t>Text entry</w:t>
      </w:r>
    </w:p>
    <w:p w14:paraId="238D710B" w14:textId="28016F8F" w:rsidR="00B04B23" w:rsidRPr="00F47D4E" w:rsidRDefault="00DE4A59" w:rsidP="00F47D4E">
      <w:pPr>
        <w:pStyle w:val="ListParagraph"/>
        <w:numPr>
          <w:ilvl w:val="0"/>
          <w:numId w:val="29"/>
        </w:numPr>
        <w:spacing w:before="240"/>
        <w:rPr>
          <w:rFonts w:eastAsia="MS Gothic"/>
          <w:sz w:val="28"/>
          <w:szCs w:val="32"/>
        </w:rPr>
      </w:pPr>
      <w:r w:rsidRPr="00F47D4E">
        <w:rPr>
          <w:b/>
          <w:bCs/>
        </w:rPr>
        <w:t xml:space="preserve">Funding Acknowledgements: We understand that Community Tree Planting grants will be funded by State of Minnesota GO Bonding Funds, General Funds, or a mix of the two sources.  We understand and </w:t>
      </w:r>
      <w:proofErr w:type="gramStart"/>
      <w:r w:rsidRPr="00F47D4E">
        <w:rPr>
          <w:b/>
          <w:bCs/>
        </w:rPr>
        <w:t>have the ability to</w:t>
      </w:r>
      <w:proofErr w:type="gramEnd"/>
      <w:r w:rsidRPr="00F47D4E">
        <w:rPr>
          <w:b/>
          <w:bCs/>
        </w:rPr>
        <w:t xml:space="preserve"> follow all bond fund requirements, including the submission of declarations or certifications on land where work takes place.</w:t>
      </w:r>
    </w:p>
    <w:p w14:paraId="0CEB5EE3" w14:textId="0714630F" w:rsidR="00DE4A59" w:rsidRPr="00454159" w:rsidRDefault="00DE4A59" w:rsidP="00130C96">
      <w:pPr>
        <w:ind w:left="360"/>
        <w:rPr>
          <w:rFonts w:eastAsia="MS Gothic"/>
        </w:rPr>
      </w:pPr>
      <w:r w:rsidRPr="00454159">
        <w:rPr>
          <w:rFonts w:eastAsia="MS Gothic"/>
        </w:rPr>
        <w:t>If you are unable to accept a mix of funds, you should not continue with the application. If you have questions about this, please reach out to Council staff.</w:t>
      </w:r>
    </w:p>
    <w:p w14:paraId="07B1D768" w14:textId="2F9B9B58" w:rsidR="00DE4A59" w:rsidRDefault="00DE4A59" w:rsidP="00F47D4E">
      <w:pPr>
        <w:pStyle w:val="ListParagraph"/>
        <w:numPr>
          <w:ilvl w:val="0"/>
          <w:numId w:val="31"/>
        </w:numPr>
        <w:rPr>
          <w:rFonts w:eastAsia="MS Gothic"/>
        </w:rPr>
      </w:pPr>
      <w:r>
        <w:rPr>
          <w:rFonts w:eastAsia="MS Gothic"/>
        </w:rPr>
        <w:t>Yes</w:t>
      </w:r>
    </w:p>
    <w:p w14:paraId="72D05C3E" w14:textId="77777777" w:rsidR="001A1B8E" w:rsidRDefault="00DE4A59" w:rsidP="00F47D4E">
      <w:pPr>
        <w:pStyle w:val="ListParagraph"/>
        <w:numPr>
          <w:ilvl w:val="0"/>
          <w:numId w:val="31"/>
        </w:numPr>
        <w:rPr>
          <w:rFonts w:eastAsia="MS Gothic"/>
        </w:rPr>
      </w:pPr>
      <w:r>
        <w:rPr>
          <w:rFonts w:eastAsia="MS Gothic"/>
        </w:rPr>
        <w:t>No</w:t>
      </w:r>
    </w:p>
    <w:p w14:paraId="39EDA30F" w14:textId="72D7B665" w:rsidR="00ED1769" w:rsidRPr="00454159" w:rsidRDefault="001A1B8E" w:rsidP="00F47D4E">
      <w:pPr>
        <w:pStyle w:val="ListParagraph"/>
        <w:numPr>
          <w:ilvl w:val="0"/>
          <w:numId w:val="29"/>
        </w:numPr>
        <w:spacing w:before="240"/>
        <w:rPr>
          <w:rFonts w:eastAsia="MS Gothic"/>
          <w:b/>
          <w:bCs/>
        </w:rPr>
      </w:pPr>
      <w:r w:rsidRPr="00454159">
        <w:rPr>
          <w:rFonts w:eastAsia="MS Gothic"/>
          <w:b/>
          <w:bCs/>
        </w:rPr>
        <w:t xml:space="preserve">We understand and </w:t>
      </w:r>
      <w:proofErr w:type="gramStart"/>
      <w:r w:rsidRPr="00454159">
        <w:rPr>
          <w:rFonts w:eastAsia="MS Gothic"/>
          <w:b/>
          <w:bCs/>
        </w:rPr>
        <w:t>have the ability to</w:t>
      </w:r>
      <w:proofErr w:type="gramEnd"/>
      <w:r w:rsidRPr="00454159">
        <w:rPr>
          <w:rFonts w:eastAsia="MS Gothic"/>
          <w:b/>
          <w:bCs/>
        </w:rPr>
        <w:t xml:space="preserve"> follow all bond fund requirements, including the submission of declarations or certifications on land where work takes place</w:t>
      </w:r>
      <w:r w:rsidR="002204F2" w:rsidRPr="00454159">
        <w:rPr>
          <w:rFonts w:eastAsia="MS Gothic"/>
          <w:b/>
          <w:bCs/>
        </w:rPr>
        <w:t>.</w:t>
      </w:r>
    </w:p>
    <w:p w14:paraId="58910F74" w14:textId="77777777" w:rsidR="002204F2" w:rsidRDefault="002204F2" w:rsidP="00F47D4E">
      <w:pPr>
        <w:pStyle w:val="ListParagraph"/>
        <w:numPr>
          <w:ilvl w:val="0"/>
          <w:numId w:val="32"/>
        </w:numPr>
        <w:rPr>
          <w:rFonts w:eastAsia="MS Gothic"/>
        </w:rPr>
      </w:pPr>
      <w:r>
        <w:rPr>
          <w:rFonts w:eastAsia="MS Gothic"/>
        </w:rPr>
        <w:t>Yes</w:t>
      </w:r>
    </w:p>
    <w:p w14:paraId="500ACBD4" w14:textId="77777777" w:rsidR="002204F2" w:rsidRDefault="002204F2" w:rsidP="00F47D4E">
      <w:pPr>
        <w:pStyle w:val="ListParagraph"/>
        <w:numPr>
          <w:ilvl w:val="0"/>
          <w:numId w:val="32"/>
        </w:numPr>
        <w:rPr>
          <w:rFonts w:eastAsia="MS Gothic"/>
        </w:rPr>
      </w:pPr>
      <w:r>
        <w:rPr>
          <w:rFonts w:eastAsia="MS Gothic"/>
        </w:rPr>
        <w:t>No</w:t>
      </w:r>
    </w:p>
    <w:p w14:paraId="58AEC478" w14:textId="6830907C" w:rsidR="002204F2" w:rsidRPr="00130C96" w:rsidRDefault="00DF1481" w:rsidP="00130C96">
      <w:pPr>
        <w:pStyle w:val="ListParagraph"/>
        <w:numPr>
          <w:ilvl w:val="0"/>
          <w:numId w:val="29"/>
        </w:numPr>
        <w:rPr>
          <w:rFonts w:eastAsia="MS Gothic"/>
          <w:b/>
          <w:bCs/>
        </w:rPr>
      </w:pPr>
      <w:r w:rsidRPr="00130C96">
        <w:rPr>
          <w:rFonts w:eastAsia="MS Gothic"/>
          <w:b/>
          <w:bCs/>
        </w:rPr>
        <w:t xml:space="preserve">Enter your tree planting budget for your last three completed fiscal years. </w:t>
      </w:r>
    </w:p>
    <w:p w14:paraId="4B72951D" w14:textId="2B2AB907" w:rsidR="00DF1481" w:rsidRPr="00454159" w:rsidRDefault="00DF1481" w:rsidP="002204F2">
      <w:pPr>
        <w:rPr>
          <w:rFonts w:eastAsia="MS Gothic"/>
          <w:i/>
          <w:iCs/>
        </w:rPr>
      </w:pPr>
      <w:r w:rsidRPr="00454159">
        <w:rPr>
          <w:rFonts w:eastAsia="MS Gothic"/>
          <w:b/>
          <w:bCs/>
        </w:rPr>
        <w:tab/>
        <w:t>Last Fiscal Year:</w:t>
      </w:r>
      <w:r w:rsidR="00454159">
        <w:rPr>
          <w:rFonts w:eastAsia="MS Gothic"/>
          <w:b/>
          <w:bCs/>
        </w:rPr>
        <w:t xml:space="preserve"> </w:t>
      </w:r>
      <w:r w:rsidR="00454159">
        <w:rPr>
          <w:rFonts w:eastAsia="MS Gothic"/>
          <w:i/>
          <w:iCs/>
        </w:rPr>
        <w:t>number entry</w:t>
      </w:r>
    </w:p>
    <w:p w14:paraId="5A703D3D" w14:textId="121DDB70" w:rsidR="00DF1481" w:rsidRPr="00454159" w:rsidRDefault="00DF1481" w:rsidP="002204F2">
      <w:pPr>
        <w:rPr>
          <w:rFonts w:eastAsia="MS Gothic"/>
          <w:b/>
          <w:bCs/>
        </w:rPr>
      </w:pPr>
      <w:r w:rsidRPr="00454159">
        <w:rPr>
          <w:rFonts w:eastAsia="MS Gothic"/>
          <w:b/>
          <w:bCs/>
        </w:rPr>
        <w:tab/>
        <w:t>2 Fiscal Years Ago:</w:t>
      </w:r>
      <w:r w:rsidR="00454159">
        <w:rPr>
          <w:rFonts w:eastAsia="MS Gothic"/>
          <w:b/>
          <w:bCs/>
        </w:rPr>
        <w:t xml:space="preserve"> </w:t>
      </w:r>
      <w:r w:rsidR="00454159">
        <w:rPr>
          <w:rFonts w:eastAsia="MS Gothic"/>
          <w:i/>
          <w:iCs/>
        </w:rPr>
        <w:t>number entry</w:t>
      </w:r>
    </w:p>
    <w:p w14:paraId="5C2F4070" w14:textId="1E78234B" w:rsidR="00DF1481" w:rsidRPr="00454159" w:rsidRDefault="00DF1481" w:rsidP="002204F2">
      <w:pPr>
        <w:rPr>
          <w:rFonts w:eastAsia="MS Gothic"/>
          <w:b/>
          <w:bCs/>
        </w:rPr>
      </w:pPr>
      <w:r w:rsidRPr="00454159">
        <w:rPr>
          <w:rFonts w:eastAsia="MS Gothic"/>
          <w:b/>
          <w:bCs/>
        </w:rPr>
        <w:tab/>
        <w:t>3 Fiscal Years Ago:</w:t>
      </w:r>
      <w:r w:rsidR="00454159">
        <w:rPr>
          <w:rFonts w:eastAsia="MS Gothic"/>
          <w:b/>
          <w:bCs/>
        </w:rPr>
        <w:t xml:space="preserve"> </w:t>
      </w:r>
      <w:r w:rsidR="00454159">
        <w:rPr>
          <w:rFonts w:eastAsia="MS Gothic"/>
          <w:i/>
          <w:iCs/>
        </w:rPr>
        <w:t>number entry</w:t>
      </w:r>
    </w:p>
    <w:p w14:paraId="5468A4F0" w14:textId="2C295C55" w:rsidR="00363669" w:rsidRPr="00130C96" w:rsidRDefault="00363669" w:rsidP="00130C96">
      <w:pPr>
        <w:pStyle w:val="ListParagraph"/>
        <w:numPr>
          <w:ilvl w:val="0"/>
          <w:numId w:val="29"/>
        </w:numPr>
        <w:rPr>
          <w:rFonts w:eastAsia="MS Gothic"/>
          <w:b/>
          <w:bCs/>
        </w:rPr>
      </w:pPr>
      <w:r w:rsidRPr="00130C96">
        <w:rPr>
          <w:rFonts w:eastAsia="MS Gothic"/>
          <w:b/>
          <w:bCs/>
        </w:rPr>
        <w:t>Have you received other tree planting and removal grants in the past 5 years?</w:t>
      </w:r>
    </w:p>
    <w:p w14:paraId="0D624DCF" w14:textId="77777777" w:rsidR="00454159" w:rsidRDefault="00454159" w:rsidP="00F47D4E">
      <w:pPr>
        <w:pStyle w:val="ListParagraph"/>
        <w:numPr>
          <w:ilvl w:val="0"/>
          <w:numId w:val="31"/>
        </w:numPr>
        <w:rPr>
          <w:rFonts w:eastAsia="MS Gothic"/>
        </w:rPr>
      </w:pPr>
      <w:r>
        <w:rPr>
          <w:rFonts w:eastAsia="MS Gothic"/>
        </w:rPr>
        <w:t>Yes</w:t>
      </w:r>
    </w:p>
    <w:p w14:paraId="0F4FC310" w14:textId="77777777" w:rsidR="00454159" w:rsidRDefault="00454159" w:rsidP="00F47D4E">
      <w:pPr>
        <w:pStyle w:val="ListParagraph"/>
        <w:numPr>
          <w:ilvl w:val="0"/>
          <w:numId w:val="31"/>
        </w:numPr>
        <w:rPr>
          <w:rFonts w:eastAsia="MS Gothic"/>
        </w:rPr>
      </w:pPr>
      <w:r>
        <w:rPr>
          <w:rFonts w:eastAsia="MS Gothic"/>
        </w:rPr>
        <w:t>No</w:t>
      </w:r>
    </w:p>
    <w:p w14:paraId="1ACC01DE" w14:textId="25AA2217" w:rsidR="00EB6515" w:rsidRPr="00130C96" w:rsidRDefault="00AD257A" w:rsidP="00130C96">
      <w:pPr>
        <w:pStyle w:val="ListParagraph"/>
        <w:numPr>
          <w:ilvl w:val="0"/>
          <w:numId w:val="29"/>
        </w:numPr>
        <w:rPr>
          <w:rFonts w:eastAsia="MS Gothic"/>
          <w:b/>
          <w:bCs/>
        </w:rPr>
      </w:pPr>
      <w:r w:rsidRPr="00130C96">
        <w:rPr>
          <w:rFonts w:eastAsia="MS Gothic"/>
          <w:b/>
          <w:bCs/>
        </w:rPr>
        <w:t>If yes, l</w:t>
      </w:r>
      <w:r w:rsidR="00EB6515" w:rsidRPr="00130C96">
        <w:rPr>
          <w:rFonts w:eastAsia="MS Gothic"/>
          <w:b/>
          <w:bCs/>
        </w:rPr>
        <w:t xml:space="preserve">ist the year, funder and amount of any tree planting grants you’ve received in the last 5 years. </w:t>
      </w:r>
      <w:r w:rsidR="00B800B5" w:rsidRPr="00130C96">
        <w:rPr>
          <w:rFonts w:eastAsia="MS Gothic"/>
          <w:i/>
          <w:iCs/>
        </w:rPr>
        <w:t>(500 characters max)</w:t>
      </w:r>
    </w:p>
    <w:p w14:paraId="2C5A15C0" w14:textId="144DCEBB" w:rsidR="00EB6515" w:rsidRDefault="00EB6515" w:rsidP="00130C96">
      <w:pPr>
        <w:ind w:firstLine="360"/>
        <w:rPr>
          <w:rFonts w:eastAsia="MS Gothic"/>
          <w:i/>
          <w:iCs/>
        </w:rPr>
      </w:pPr>
      <w:r>
        <w:rPr>
          <w:rFonts w:eastAsia="MS Gothic"/>
          <w:i/>
          <w:iCs/>
        </w:rPr>
        <w:t>Text entry</w:t>
      </w:r>
    </w:p>
    <w:p w14:paraId="246844A4" w14:textId="135C3C5F" w:rsidR="00D8045F" w:rsidRPr="00130C96" w:rsidRDefault="00CE3CB9" w:rsidP="00130C96">
      <w:pPr>
        <w:pStyle w:val="ListParagraph"/>
        <w:numPr>
          <w:ilvl w:val="0"/>
          <w:numId w:val="29"/>
        </w:numPr>
        <w:rPr>
          <w:rFonts w:eastAsia="MS Gothic"/>
          <w:b/>
          <w:bCs/>
        </w:rPr>
      </w:pPr>
      <w:r w:rsidRPr="00130C96">
        <w:rPr>
          <w:rFonts w:eastAsia="MS Gothic"/>
          <w:b/>
          <w:bCs/>
        </w:rPr>
        <w:t>Describe roles, responsibilities, and expertise on your project team or partners</w:t>
      </w:r>
    </w:p>
    <w:p w14:paraId="3BEF3535" w14:textId="1ADF10EE" w:rsidR="00363669" w:rsidRDefault="00CE3CB9" w:rsidP="00130C96">
      <w:pPr>
        <w:ind w:left="360"/>
        <w:rPr>
          <w:rFonts w:eastAsia="MS Gothic"/>
        </w:rPr>
      </w:pPr>
      <w:r w:rsidRPr="00CE3CB9">
        <w:rPr>
          <w:rFonts w:eastAsia="MS Gothic"/>
        </w:rPr>
        <w:t xml:space="preserve">Describe the duties internal personnel will conduct, and any work that will be contracted out, or the partnerships you will leverage to ensure this project’s success. </w:t>
      </w:r>
      <w:proofErr w:type="gramStart"/>
      <w:r w:rsidRPr="00CE3CB9">
        <w:rPr>
          <w:rFonts w:eastAsia="MS Gothic"/>
        </w:rPr>
        <w:t>List</w:t>
      </w:r>
      <w:proofErr w:type="gramEnd"/>
      <w:r w:rsidRPr="00CE3CB9">
        <w:rPr>
          <w:rFonts w:eastAsia="MS Gothic"/>
        </w:rPr>
        <w:t xml:space="preserve"> any known entities that you plan to work with. For each, describe their roles or responsibilities and what value or expertise they bring to the project. </w:t>
      </w:r>
      <w:proofErr w:type="gramStart"/>
      <w:r w:rsidRPr="00CE3CB9">
        <w:rPr>
          <w:rFonts w:eastAsia="MS Gothic"/>
        </w:rPr>
        <w:t>In particular, please</w:t>
      </w:r>
      <w:proofErr w:type="gramEnd"/>
      <w:r w:rsidRPr="00CE3CB9">
        <w:rPr>
          <w:rFonts w:eastAsia="MS Gothic"/>
        </w:rPr>
        <w:t xml:space="preserve"> describe who has expertise around tree selection, planting, removal, establishment and maintenance, or what specific qualifications you will require of contractors.</w:t>
      </w:r>
      <w:r w:rsidR="00B800B5">
        <w:rPr>
          <w:rFonts w:eastAsia="MS Gothic"/>
        </w:rPr>
        <w:t xml:space="preserve"> </w:t>
      </w:r>
      <w:r w:rsidR="00B800B5" w:rsidRPr="0055368E">
        <w:rPr>
          <w:rFonts w:eastAsia="MS Gothic"/>
          <w:i/>
          <w:iCs/>
        </w:rPr>
        <w:t>(</w:t>
      </w:r>
      <w:r w:rsidR="00163D04">
        <w:rPr>
          <w:rFonts w:eastAsia="MS Gothic"/>
          <w:i/>
          <w:iCs/>
        </w:rPr>
        <w:t>2,0</w:t>
      </w:r>
      <w:r w:rsidR="00B800B5" w:rsidRPr="0055368E">
        <w:rPr>
          <w:rFonts w:eastAsia="MS Gothic"/>
          <w:i/>
          <w:iCs/>
        </w:rPr>
        <w:t>00 characters max)</w:t>
      </w:r>
    </w:p>
    <w:p w14:paraId="1245232C" w14:textId="40AEDE20" w:rsidR="00CE3CB9" w:rsidRDefault="009F567F" w:rsidP="00130C96">
      <w:pPr>
        <w:ind w:firstLine="360"/>
        <w:rPr>
          <w:rFonts w:eastAsia="MS Gothic"/>
          <w:i/>
          <w:iCs/>
        </w:rPr>
      </w:pPr>
      <w:r w:rsidRPr="690BCEB3">
        <w:rPr>
          <w:rFonts w:eastAsia="MS Gothic"/>
          <w:i/>
          <w:iCs/>
        </w:rPr>
        <w:t>Text entry</w:t>
      </w:r>
    </w:p>
    <w:p w14:paraId="63439DF3" w14:textId="77777777" w:rsidR="001C3691" w:rsidRDefault="001C3691">
      <w:pPr>
        <w:suppressAutoHyphens w:val="0"/>
        <w:spacing w:after="0"/>
        <w:rPr>
          <w:rFonts w:eastAsia="MS Gothic"/>
          <w:b/>
          <w:bCs/>
        </w:rPr>
      </w:pPr>
      <w:r>
        <w:rPr>
          <w:rFonts w:eastAsia="MS Gothic"/>
          <w:b/>
          <w:bCs/>
        </w:rPr>
        <w:br w:type="page"/>
      </w:r>
    </w:p>
    <w:p w14:paraId="3055750D" w14:textId="528213EF" w:rsidR="009F567F" w:rsidRPr="00130C96" w:rsidRDefault="009F567F" w:rsidP="00130C96">
      <w:pPr>
        <w:pStyle w:val="ListParagraph"/>
        <w:numPr>
          <w:ilvl w:val="0"/>
          <w:numId w:val="29"/>
        </w:numPr>
        <w:rPr>
          <w:rFonts w:eastAsia="MS Gothic"/>
          <w:b/>
          <w:bCs/>
        </w:rPr>
      </w:pPr>
      <w:r w:rsidRPr="00130C96">
        <w:rPr>
          <w:rFonts w:eastAsia="MS Gothic"/>
          <w:b/>
          <w:bCs/>
        </w:rPr>
        <w:lastRenderedPageBreak/>
        <w:t>Communications</w:t>
      </w:r>
    </w:p>
    <w:p w14:paraId="1DD1927D" w14:textId="7F1B1415" w:rsidR="009F567F" w:rsidRDefault="006B2863" w:rsidP="00130C96">
      <w:pPr>
        <w:ind w:left="360"/>
        <w:rPr>
          <w:rFonts w:eastAsia="MS Gothic"/>
        </w:rPr>
      </w:pPr>
      <w:r w:rsidRPr="006B2863">
        <w:rPr>
          <w:rFonts w:eastAsia="MS Gothic"/>
        </w:rPr>
        <w:t>Briefly describe the methods you will use to conduct outreach to impacted residents about this grant project, including communications plans related to project activities/outcomes and community forest practices.</w:t>
      </w:r>
      <w:r w:rsidR="00B800B5">
        <w:rPr>
          <w:rFonts w:eastAsia="MS Gothic"/>
        </w:rPr>
        <w:t xml:space="preserve"> </w:t>
      </w:r>
      <w:r w:rsidR="00B800B5" w:rsidRPr="0055368E">
        <w:rPr>
          <w:rFonts w:eastAsia="MS Gothic"/>
          <w:i/>
          <w:iCs/>
        </w:rPr>
        <w:t>(1,</w:t>
      </w:r>
      <w:r w:rsidR="00BD390F">
        <w:rPr>
          <w:rFonts w:eastAsia="MS Gothic"/>
          <w:i/>
          <w:iCs/>
        </w:rPr>
        <w:t>0</w:t>
      </w:r>
      <w:r w:rsidR="00B800B5" w:rsidRPr="0055368E">
        <w:rPr>
          <w:rFonts w:eastAsia="MS Gothic"/>
          <w:i/>
          <w:iCs/>
        </w:rPr>
        <w:t>00 characters max)</w:t>
      </w:r>
    </w:p>
    <w:p w14:paraId="067053A9" w14:textId="3A34A3FD" w:rsidR="006B2863" w:rsidRPr="006B2863" w:rsidRDefault="006B2863" w:rsidP="00130C96">
      <w:pPr>
        <w:ind w:firstLine="360"/>
        <w:rPr>
          <w:rFonts w:eastAsia="MS Gothic"/>
          <w:i/>
          <w:iCs/>
        </w:rPr>
      </w:pPr>
      <w:r w:rsidRPr="690BCEB3">
        <w:rPr>
          <w:rFonts w:eastAsia="MS Gothic"/>
          <w:i/>
          <w:iCs/>
        </w:rPr>
        <w:t>Text entry</w:t>
      </w:r>
    </w:p>
    <w:p w14:paraId="3585E7F3" w14:textId="37918D85" w:rsidR="00DE4A59" w:rsidRDefault="00AC613D" w:rsidP="00AC613D">
      <w:pPr>
        <w:pStyle w:val="Heading2"/>
      </w:pPr>
      <w:r>
        <w:t>Expected Project Deliverables</w:t>
      </w:r>
    </w:p>
    <w:p w14:paraId="7DFF48AB" w14:textId="0920B542" w:rsidR="00CC13DE" w:rsidRPr="00CC13DE" w:rsidRDefault="00CC13DE" w:rsidP="00535A33">
      <w:pPr>
        <w:rPr>
          <w:rFonts w:eastAsia="MS Gothic"/>
        </w:rPr>
      </w:pPr>
      <w:r w:rsidRPr="00CC13DE">
        <w:rPr>
          <w:rFonts w:eastAsia="MS Gothic"/>
        </w:rPr>
        <w:t>A complete application requires you to enter your planned grant activities using our GIS Application Map. Please read the</w:t>
      </w:r>
      <w:r w:rsidR="00D32E46">
        <w:rPr>
          <w:rFonts w:eastAsia="MS Gothic"/>
        </w:rPr>
        <w:t xml:space="preserve"> Project Location and Map </w:t>
      </w:r>
      <w:r w:rsidRPr="00C14DC7">
        <w:rPr>
          <w:rFonts w:eastAsia="MS Gothic"/>
        </w:rPr>
        <w:t>Guidance doc</w:t>
      </w:r>
      <w:r w:rsidRPr="002A6980">
        <w:rPr>
          <w:rFonts w:eastAsia="MS Gothic"/>
        </w:rPr>
        <w:t>umen</w:t>
      </w:r>
      <w:r w:rsidRPr="008C2182">
        <w:rPr>
          <w:rFonts w:eastAsia="MS Gothic"/>
        </w:rPr>
        <w:t>t</w:t>
      </w:r>
      <w:r w:rsidRPr="002A6980">
        <w:rPr>
          <w:rFonts w:eastAsia="MS Gothic"/>
        </w:rPr>
        <w:t xml:space="preserve"> for d</w:t>
      </w:r>
      <w:r w:rsidRPr="00CC13DE">
        <w:rPr>
          <w:rFonts w:eastAsia="MS Gothic"/>
        </w:rPr>
        <w:t xml:space="preserve">etailed instructions on how to enter your planned tree planting and removal numbers by census block group (CBG). </w:t>
      </w:r>
    </w:p>
    <w:p w14:paraId="4A636358" w14:textId="1D516100" w:rsidR="00CC13DE" w:rsidRPr="00CC13DE" w:rsidRDefault="00CC13DE" w:rsidP="00CC13DE">
      <w:pPr>
        <w:rPr>
          <w:rFonts w:eastAsia="MS Gothic"/>
        </w:rPr>
      </w:pPr>
      <w:r w:rsidRPr="00CC13DE">
        <w:rPr>
          <w:rFonts w:eastAsia="MS Gothic"/>
        </w:rPr>
        <w:t xml:space="preserve">Your </w:t>
      </w:r>
      <w:proofErr w:type="gramStart"/>
      <w:r w:rsidRPr="00CC13DE">
        <w:rPr>
          <w:rFonts w:eastAsia="MS Gothic"/>
        </w:rPr>
        <w:t>inputs</w:t>
      </w:r>
      <w:proofErr w:type="gramEnd"/>
      <w:r w:rsidRPr="00CC13DE">
        <w:rPr>
          <w:rFonts w:eastAsia="MS Gothic"/>
        </w:rPr>
        <w:t xml:space="preserve"> will be aggregated to provide a total of your expected grant deliverables. These numbers will inform reviewers during the tiering and scoring process.</w:t>
      </w:r>
    </w:p>
    <w:p w14:paraId="61E70C58" w14:textId="77777777" w:rsidR="00CC13DE" w:rsidRPr="00CC13DE" w:rsidRDefault="00CC13DE" w:rsidP="00CC13DE">
      <w:pPr>
        <w:rPr>
          <w:rFonts w:eastAsia="MS Gothic"/>
        </w:rPr>
      </w:pPr>
      <w:r w:rsidRPr="00CC13DE">
        <w:rPr>
          <w:rFonts w:eastAsia="MS Gothic"/>
        </w:rPr>
        <w:t>This must be completed before the application deadline.</w:t>
      </w:r>
    </w:p>
    <w:p w14:paraId="3B99B590" w14:textId="5D6503B1" w:rsidR="00CC13DE" w:rsidRPr="005B2401" w:rsidRDefault="00CC13DE" w:rsidP="00CC13DE">
      <w:pPr>
        <w:rPr>
          <w:rFonts w:eastAsia="MS Gothic"/>
          <w:i/>
          <w:iCs/>
        </w:rPr>
      </w:pPr>
      <w:r w:rsidRPr="00CC13DE">
        <w:rPr>
          <w:rFonts w:eastAsia="MS Gothic"/>
          <w:b/>
          <w:bCs/>
        </w:rPr>
        <w:t xml:space="preserve">Your Fluxx Application ID: </w:t>
      </w:r>
      <w:r w:rsidR="005B2401">
        <w:rPr>
          <w:rFonts w:eastAsia="MS Gothic"/>
          <w:b/>
          <w:bCs/>
        </w:rPr>
        <w:br/>
      </w:r>
      <w:r w:rsidR="005B2401" w:rsidRPr="005B2401">
        <w:rPr>
          <w:rFonts w:eastAsia="MS Gothic"/>
          <w:i/>
          <w:iCs/>
        </w:rPr>
        <w:t xml:space="preserve">(This will be </w:t>
      </w:r>
      <w:r w:rsidR="00731FBA">
        <w:rPr>
          <w:rFonts w:eastAsia="MS Gothic"/>
          <w:i/>
          <w:iCs/>
        </w:rPr>
        <w:t xml:space="preserve">generated </w:t>
      </w:r>
      <w:r w:rsidR="00BA4036">
        <w:rPr>
          <w:rFonts w:eastAsia="MS Gothic"/>
          <w:i/>
          <w:iCs/>
        </w:rPr>
        <w:t xml:space="preserve">and </w:t>
      </w:r>
      <w:r w:rsidR="005B2401" w:rsidRPr="005B2401">
        <w:rPr>
          <w:rFonts w:eastAsia="MS Gothic"/>
          <w:i/>
          <w:iCs/>
        </w:rPr>
        <w:t xml:space="preserve">visible in Fluxx. </w:t>
      </w:r>
      <w:r w:rsidR="00226193">
        <w:rPr>
          <w:rFonts w:eastAsia="MS Gothic"/>
          <w:i/>
          <w:iCs/>
        </w:rPr>
        <w:t>You will</w:t>
      </w:r>
      <w:r w:rsidR="005B2401" w:rsidRPr="005B2401">
        <w:rPr>
          <w:rFonts w:eastAsia="MS Gothic"/>
          <w:i/>
          <w:iCs/>
        </w:rPr>
        <w:t xml:space="preserve"> copy/paste in</w:t>
      </w:r>
      <w:r w:rsidR="005B2401">
        <w:rPr>
          <w:rFonts w:eastAsia="MS Gothic"/>
          <w:i/>
          <w:iCs/>
        </w:rPr>
        <w:t>to</w:t>
      </w:r>
      <w:r w:rsidR="005B2401" w:rsidRPr="005B2401">
        <w:rPr>
          <w:rFonts w:eastAsia="MS Gothic"/>
          <w:i/>
          <w:iCs/>
        </w:rPr>
        <w:t xml:space="preserve"> the Application Map.)</w:t>
      </w:r>
    </w:p>
    <w:p w14:paraId="2F663C45" w14:textId="40468DEC" w:rsidR="00800780" w:rsidRPr="00800780" w:rsidRDefault="00800780" w:rsidP="00CC13DE">
      <w:pPr>
        <w:rPr>
          <w:rFonts w:eastAsia="MS Gothic"/>
          <w:b/>
          <w:bCs/>
        </w:rPr>
      </w:pPr>
      <w:r w:rsidRPr="00800780">
        <w:rPr>
          <w:rFonts w:eastAsia="MS Gothic"/>
          <w:b/>
          <w:bCs/>
        </w:rPr>
        <w:t>GIS Application Map</w:t>
      </w:r>
    </w:p>
    <w:p w14:paraId="12D736F2" w14:textId="636BF85E" w:rsidR="00CC13DE" w:rsidRPr="00CC13DE" w:rsidRDefault="0064732F" w:rsidP="00CC13DE">
      <w:pPr>
        <w:rPr>
          <w:rFonts w:eastAsia="MS Gothic"/>
        </w:rPr>
      </w:pPr>
      <w:r>
        <w:rPr>
          <w:rFonts w:eastAsia="MS Gothic"/>
        </w:rPr>
        <w:t xml:space="preserve">Use </w:t>
      </w:r>
      <w:r w:rsidR="00D12090">
        <w:rPr>
          <w:rFonts w:eastAsia="MS Gothic"/>
        </w:rPr>
        <w:t xml:space="preserve">the </w:t>
      </w:r>
      <w:r w:rsidR="0079336C">
        <w:rPr>
          <w:rFonts w:eastAsia="MS Gothic"/>
        </w:rPr>
        <w:t>Reference Map and</w:t>
      </w:r>
      <w:r>
        <w:rPr>
          <w:rFonts w:eastAsia="MS Gothic"/>
        </w:rPr>
        <w:t xml:space="preserve"> this planning table to prepare your deliverable data prior to entering it into the GIS Application Map.</w:t>
      </w:r>
    </w:p>
    <w:tbl>
      <w:tblPr>
        <w:tblStyle w:val="TableGrid"/>
        <w:tblW w:w="0" w:type="auto"/>
        <w:tblLook w:val="04A0" w:firstRow="1" w:lastRow="0" w:firstColumn="1" w:lastColumn="0" w:noHBand="0" w:noVBand="1"/>
      </w:tblPr>
      <w:tblGrid>
        <w:gridCol w:w="2514"/>
        <w:gridCol w:w="1256"/>
        <w:gridCol w:w="1030"/>
        <w:gridCol w:w="1282"/>
        <w:gridCol w:w="1200"/>
        <w:gridCol w:w="2068"/>
      </w:tblGrid>
      <w:tr w:rsidR="005B2401" w:rsidRPr="002A0436" w14:paraId="169D7A0F" w14:textId="77777777" w:rsidTr="00FB2868">
        <w:trPr>
          <w:trHeight w:val="600"/>
        </w:trPr>
        <w:tc>
          <w:tcPr>
            <w:tcW w:w="2514" w:type="dxa"/>
            <w:noWrap/>
            <w:vAlign w:val="bottom"/>
            <w:hideMark/>
          </w:tcPr>
          <w:p w14:paraId="4A7BCD43" w14:textId="0DAA8E55" w:rsidR="005B2401" w:rsidRPr="002A0436" w:rsidRDefault="00FB2868" w:rsidP="00FB2868">
            <w:pPr>
              <w:jc w:val="center"/>
              <w:rPr>
                <w:rFonts w:eastAsia="MS Gothic"/>
                <w:b/>
                <w:bCs/>
              </w:rPr>
            </w:pPr>
            <w:r>
              <w:rPr>
                <w:rFonts w:eastAsia="MS Gothic"/>
                <w:b/>
                <w:bCs/>
              </w:rPr>
              <w:t>Block group</w:t>
            </w:r>
            <w:r w:rsidR="005B2401" w:rsidRPr="002A0436">
              <w:rPr>
                <w:rFonts w:eastAsia="MS Gothic"/>
                <w:b/>
                <w:bCs/>
              </w:rPr>
              <w:t xml:space="preserve"> number</w:t>
            </w:r>
            <w:r w:rsidR="005B2401">
              <w:rPr>
                <w:rFonts w:eastAsia="MS Gothic"/>
                <w:b/>
                <w:bCs/>
              </w:rPr>
              <w:t xml:space="preserve"> </w:t>
            </w:r>
            <w:r w:rsidR="005B2401">
              <w:rPr>
                <w:rFonts w:eastAsia="MS Gothic"/>
                <w:b/>
                <w:bCs/>
              </w:rPr>
              <w:br/>
            </w:r>
            <w:r w:rsidR="005B2401" w:rsidRPr="00186CCC">
              <w:rPr>
                <w:rFonts w:eastAsia="MS Gothic"/>
                <w:i/>
                <w:iCs/>
              </w:rPr>
              <w:t>(add rows as needed)</w:t>
            </w:r>
          </w:p>
        </w:tc>
        <w:tc>
          <w:tcPr>
            <w:tcW w:w="1256" w:type="dxa"/>
            <w:vAlign w:val="bottom"/>
          </w:tcPr>
          <w:p w14:paraId="15129E30" w14:textId="0400EBC8" w:rsidR="00707DAF" w:rsidRDefault="00FB2868" w:rsidP="00FB2868">
            <w:pPr>
              <w:jc w:val="center"/>
              <w:rPr>
                <w:rFonts w:eastAsia="MS Gothic"/>
                <w:b/>
                <w:bCs/>
              </w:rPr>
            </w:pPr>
            <w:r>
              <w:rPr>
                <w:rFonts w:eastAsia="MS Gothic"/>
                <w:b/>
                <w:bCs/>
              </w:rPr>
              <w:t>Block Group</w:t>
            </w:r>
            <w:r w:rsidR="00707DAF">
              <w:rPr>
                <w:rFonts w:eastAsia="MS Gothic"/>
                <w:b/>
                <w:bCs/>
              </w:rPr>
              <w:t xml:space="preserve"> Nickname</w:t>
            </w:r>
          </w:p>
        </w:tc>
        <w:tc>
          <w:tcPr>
            <w:tcW w:w="1030" w:type="dxa"/>
            <w:noWrap/>
            <w:vAlign w:val="bottom"/>
            <w:hideMark/>
          </w:tcPr>
          <w:p w14:paraId="0A7E65E0" w14:textId="391631DD" w:rsidR="005B2401" w:rsidRPr="002A0436" w:rsidRDefault="005B2401" w:rsidP="00FB2868">
            <w:pPr>
              <w:jc w:val="center"/>
              <w:rPr>
                <w:rFonts w:eastAsia="MS Gothic"/>
                <w:b/>
                <w:bCs/>
              </w:rPr>
            </w:pPr>
            <w:r w:rsidRPr="002A0436">
              <w:rPr>
                <w:rFonts w:eastAsia="MS Gothic"/>
                <w:b/>
                <w:bCs/>
              </w:rPr>
              <w:t xml:space="preserve">Priority </w:t>
            </w:r>
            <w:r w:rsidR="00FB2868">
              <w:rPr>
                <w:rFonts w:eastAsia="MS Gothic"/>
                <w:b/>
                <w:bCs/>
              </w:rPr>
              <w:t>area</w:t>
            </w:r>
            <w:r w:rsidRPr="002A0436">
              <w:rPr>
                <w:rFonts w:eastAsia="MS Gothic"/>
                <w:b/>
                <w:bCs/>
              </w:rPr>
              <w:t>?</w:t>
            </w:r>
          </w:p>
        </w:tc>
        <w:tc>
          <w:tcPr>
            <w:tcW w:w="1282" w:type="dxa"/>
            <w:vAlign w:val="bottom"/>
            <w:hideMark/>
          </w:tcPr>
          <w:p w14:paraId="2E16F062" w14:textId="77777777" w:rsidR="005B2401" w:rsidRPr="002A0436" w:rsidRDefault="005B2401" w:rsidP="00FB2868">
            <w:pPr>
              <w:jc w:val="center"/>
              <w:rPr>
                <w:rFonts w:eastAsia="MS Gothic"/>
                <w:b/>
                <w:bCs/>
              </w:rPr>
            </w:pPr>
            <w:r w:rsidRPr="002A0436">
              <w:rPr>
                <w:rFonts w:eastAsia="MS Gothic"/>
                <w:b/>
                <w:bCs/>
              </w:rPr>
              <w:t># of trees planted</w:t>
            </w:r>
          </w:p>
        </w:tc>
        <w:tc>
          <w:tcPr>
            <w:tcW w:w="1200" w:type="dxa"/>
            <w:vAlign w:val="bottom"/>
            <w:hideMark/>
          </w:tcPr>
          <w:p w14:paraId="4110A74F" w14:textId="77777777" w:rsidR="005B2401" w:rsidRPr="002A0436" w:rsidRDefault="005B2401" w:rsidP="00FB2868">
            <w:pPr>
              <w:jc w:val="center"/>
              <w:rPr>
                <w:rFonts w:eastAsia="MS Gothic"/>
                <w:b/>
                <w:bCs/>
              </w:rPr>
            </w:pPr>
            <w:r w:rsidRPr="002A0436">
              <w:rPr>
                <w:rFonts w:eastAsia="MS Gothic"/>
                <w:b/>
                <w:bCs/>
              </w:rPr>
              <w:t># of ash removed</w:t>
            </w:r>
          </w:p>
        </w:tc>
        <w:tc>
          <w:tcPr>
            <w:tcW w:w="2068" w:type="dxa"/>
            <w:vAlign w:val="bottom"/>
            <w:hideMark/>
          </w:tcPr>
          <w:p w14:paraId="36EF5505" w14:textId="77777777" w:rsidR="005B2401" w:rsidRPr="002A0436" w:rsidRDefault="005B2401" w:rsidP="00FB2868">
            <w:pPr>
              <w:jc w:val="center"/>
              <w:rPr>
                <w:rFonts w:eastAsia="MS Gothic"/>
                <w:b/>
                <w:bCs/>
              </w:rPr>
            </w:pPr>
            <w:r w:rsidRPr="002A0436">
              <w:rPr>
                <w:rFonts w:eastAsia="MS Gothic"/>
                <w:b/>
                <w:bCs/>
              </w:rPr>
              <w:t># of other hazard trees removed</w:t>
            </w:r>
          </w:p>
        </w:tc>
      </w:tr>
      <w:tr w:rsidR="005B2401" w:rsidRPr="002A0436" w14:paraId="157E816B" w14:textId="77777777" w:rsidTr="00FB2868">
        <w:trPr>
          <w:trHeight w:val="300"/>
        </w:trPr>
        <w:tc>
          <w:tcPr>
            <w:tcW w:w="2514" w:type="dxa"/>
            <w:noWrap/>
            <w:hideMark/>
          </w:tcPr>
          <w:p w14:paraId="326051BD" w14:textId="28675907" w:rsidR="005B2401" w:rsidRPr="002A0436" w:rsidRDefault="005B2401" w:rsidP="00FB2868">
            <w:pPr>
              <w:jc w:val="center"/>
              <w:rPr>
                <w:rFonts w:eastAsia="MS Gothic"/>
              </w:rPr>
            </w:pPr>
            <w:r>
              <w:rPr>
                <w:rFonts w:eastAsia="MS Gothic"/>
              </w:rPr>
              <w:t xml:space="preserve">Priority </w:t>
            </w:r>
            <w:r w:rsidR="00FB2868">
              <w:rPr>
                <w:rFonts w:eastAsia="MS Gothic"/>
              </w:rPr>
              <w:t>block group</w:t>
            </w:r>
            <w:r>
              <w:rPr>
                <w:rFonts w:eastAsia="MS Gothic"/>
              </w:rPr>
              <w:t xml:space="preserve"> #: XXXXXXXXXXXX</w:t>
            </w:r>
          </w:p>
        </w:tc>
        <w:tc>
          <w:tcPr>
            <w:tcW w:w="1256" w:type="dxa"/>
          </w:tcPr>
          <w:p w14:paraId="70E2981F" w14:textId="1BAFFF26" w:rsidR="00707DAF" w:rsidRDefault="007700AD" w:rsidP="00FB2868">
            <w:pPr>
              <w:jc w:val="center"/>
              <w:rPr>
                <w:rFonts w:eastAsia="MS Gothic"/>
              </w:rPr>
            </w:pPr>
            <w:r>
              <w:rPr>
                <w:rFonts w:eastAsia="MS Gothic"/>
              </w:rPr>
              <w:t>Ex: East End</w:t>
            </w:r>
          </w:p>
        </w:tc>
        <w:tc>
          <w:tcPr>
            <w:tcW w:w="1030" w:type="dxa"/>
            <w:noWrap/>
            <w:hideMark/>
          </w:tcPr>
          <w:p w14:paraId="342C93A8" w14:textId="70BBD4E0" w:rsidR="005B2401" w:rsidRPr="002A0436" w:rsidRDefault="005B2401" w:rsidP="00FB2868">
            <w:pPr>
              <w:jc w:val="center"/>
              <w:rPr>
                <w:rFonts w:eastAsia="MS Gothic"/>
              </w:rPr>
            </w:pPr>
            <w:r>
              <w:rPr>
                <w:rFonts w:eastAsia="MS Gothic"/>
              </w:rPr>
              <w:t>Yes</w:t>
            </w:r>
          </w:p>
        </w:tc>
        <w:tc>
          <w:tcPr>
            <w:tcW w:w="1282" w:type="dxa"/>
            <w:noWrap/>
          </w:tcPr>
          <w:p w14:paraId="2D295F43" w14:textId="77777777" w:rsidR="005B2401" w:rsidRPr="002A0436" w:rsidRDefault="005B2401" w:rsidP="00FB2868">
            <w:pPr>
              <w:jc w:val="center"/>
              <w:rPr>
                <w:rFonts w:eastAsia="MS Gothic"/>
              </w:rPr>
            </w:pPr>
          </w:p>
        </w:tc>
        <w:tc>
          <w:tcPr>
            <w:tcW w:w="1200" w:type="dxa"/>
            <w:noWrap/>
          </w:tcPr>
          <w:p w14:paraId="27384EE7" w14:textId="77777777" w:rsidR="005B2401" w:rsidRPr="002A0436" w:rsidRDefault="005B2401" w:rsidP="00FB2868">
            <w:pPr>
              <w:jc w:val="center"/>
              <w:rPr>
                <w:rFonts w:eastAsia="MS Gothic"/>
              </w:rPr>
            </w:pPr>
          </w:p>
        </w:tc>
        <w:tc>
          <w:tcPr>
            <w:tcW w:w="2068" w:type="dxa"/>
            <w:noWrap/>
          </w:tcPr>
          <w:p w14:paraId="3637CB49" w14:textId="77777777" w:rsidR="005B2401" w:rsidRPr="002A0436" w:rsidRDefault="005B2401" w:rsidP="00FB2868">
            <w:pPr>
              <w:jc w:val="center"/>
              <w:rPr>
                <w:rFonts w:eastAsia="MS Gothic"/>
              </w:rPr>
            </w:pPr>
          </w:p>
        </w:tc>
      </w:tr>
      <w:tr w:rsidR="005B2401" w:rsidRPr="002A0436" w14:paraId="4AFDA1DB" w14:textId="77777777" w:rsidTr="00B20E0A">
        <w:trPr>
          <w:trHeight w:val="300"/>
        </w:trPr>
        <w:tc>
          <w:tcPr>
            <w:tcW w:w="2514" w:type="dxa"/>
            <w:tcBorders>
              <w:bottom w:val="double" w:sz="4" w:space="0" w:color="auto"/>
            </w:tcBorders>
            <w:noWrap/>
            <w:hideMark/>
          </w:tcPr>
          <w:p w14:paraId="3137ADCE" w14:textId="056901A5" w:rsidR="005B2401" w:rsidRPr="002A0436" w:rsidRDefault="005B2401" w:rsidP="00FB2868">
            <w:pPr>
              <w:jc w:val="center"/>
              <w:rPr>
                <w:rFonts w:eastAsia="MS Gothic"/>
              </w:rPr>
            </w:pPr>
            <w:r>
              <w:rPr>
                <w:rFonts w:eastAsia="MS Gothic"/>
              </w:rPr>
              <w:t xml:space="preserve">Priority </w:t>
            </w:r>
            <w:r w:rsidR="00FB2868">
              <w:rPr>
                <w:rFonts w:eastAsia="MS Gothic"/>
              </w:rPr>
              <w:t>block group</w:t>
            </w:r>
            <w:r>
              <w:rPr>
                <w:rFonts w:eastAsia="MS Gothic"/>
              </w:rPr>
              <w:t xml:space="preserve"> #: XXXXXXXXXXXX</w:t>
            </w:r>
          </w:p>
        </w:tc>
        <w:tc>
          <w:tcPr>
            <w:tcW w:w="1256" w:type="dxa"/>
            <w:tcBorders>
              <w:bottom w:val="double" w:sz="4" w:space="0" w:color="auto"/>
            </w:tcBorders>
          </w:tcPr>
          <w:p w14:paraId="22EE4D2B" w14:textId="77777777" w:rsidR="00707DAF" w:rsidRDefault="00707DAF" w:rsidP="00FB2868">
            <w:pPr>
              <w:jc w:val="center"/>
              <w:rPr>
                <w:rFonts w:eastAsia="MS Gothic"/>
              </w:rPr>
            </w:pPr>
          </w:p>
        </w:tc>
        <w:tc>
          <w:tcPr>
            <w:tcW w:w="1030" w:type="dxa"/>
            <w:tcBorders>
              <w:bottom w:val="double" w:sz="4" w:space="0" w:color="auto"/>
            </w:tcBorders>
            <w:noWrap/>
            <w:hideMark/>
          </w:tcPr>
          <w:p w14:paraId="401379B3" w14:textId="26DDB826" w:rsidR="005B2401" w:rsidRPr="002A0436" w:rsidRDefault="005B2401" w:rsidP="00FB2868">
            <w:pPr>
              <w:jc w:val="center"/>
              <w:rPr>
                <w:rFonts w:eastAsia="MS Gothic"/>
              </w:rPr>
            </w:pPr>
            <w:r>
              <w:rPr>
                <w:rFonts w:eastAsia="MS Gothic"/>
              </w:rPr>
              <w:t>Yes</w:t>
            </w:r>
          </w:p>
        </w:tc>
        <w:tc>
          <w:tcPr>
            <w:tcW w:w="1282" w:type="dxa"/>
            <w:tcBorders>
              <w:bottom w:val="double" w:sz="4" w:space="0" w:color="auto"/>
            </w:tcBorders>
            <w:noWrap/>
          </w:tcPr>
          <w:p w14:paraId="463094E7" w14:textId="77777777" w:rsidR="005B2401" w:rsidRPr="002A0436" w:rsidRDefault="005B2401" w:rsidP="00FB2868">
            <w:pPr>
              <w:jc w:val="center"/>
              <w:rPr>
                <w:rFonts w:eastAsia="MS Gothic"/>
              </w:rPr>
            </w:pPr>
          </w:p>
        </w:tc>
        <w:tc>
          <w:tcPr>
            <w:tcW w:w="1200" w:type="dxa"/>
            <w:tcBorders>
              <w:bottom w:val="double" w:sz="4" w:space="0" w:color="auto"/>
            </w:tcBorders>
            <w:noWrap/>
          </w:tcPr>
          <w:p w14:paraId="50CD49B1" w14:textId="77777777" w:rsidR="005B2401" w:rsidRPr="002A0436" w:rsidRDefault="005B2401" w:rsidP="00FB2868">
            <w:pPr>
              <w:jc w:val="center"/>
              <w:rPr>
                <w:rFonts w:eastAsia="MS Gothic"/>
              </w:rPr>
            </w:pPr>
          </w:p>
        </w:tc>
        <w:tc>
          <w:tcPr>
            <w:tcW w:w="2068" w:type="dxa"/>
            <w:tcBorders>
              <w:bottom w:val="double" w:sz="4" w:space="0" w:color="auto"/>
            </w:tcBorders>
            <w:noWrap/>
          </w:tcPr>
          <w:p w14:paraId="6E90FB17" w14:textId="77777777" w:rsidR="005B2401" w:rsidRPr="002A0436" w:rsidRDefault="005B2401" w:rsidP="00FB2868">
            <w:pPr>
              <w:jc w:val="center"/>
              <w:rPr>
                <w:rFonts w:eastAsia="MS Gothic"/>
              </w:rPr>
            </w:pPr>
          </w:p>
        </w:tc>
      </w:tr>
      <w:tr w:rsidR="005B2401" w:rsidRPr="002A0436" w14:paraId="3078E324" w14:textId="77777777" w:rsidTr="00B20E0A">
        <w:trPr>
          <w:trHeight w:val="300"/>
        </w:trPr>
        <w:tc>
          <w:tcPr>
            <w:tcW w:w="2514" w:type="dxa"/>
            <w:tcBorders>
              <w:top w:val="double" w:sz="4" w:space="0" w:color="auto"/>
            </w:tcBorders>
            <w:noWrap/>
            <w:hideMark/>
          </w:tcPr>
          <w:p w14:paraId="7F373C2D" w14:textId="77777777" w:rsidR="005B2401" w:rsidRPr="000D0127" w:rsidRDefault="005B2401" w:rsidP="00FB2868">
            <w:pPr>
              <w:jc w:val="center"/>
              <w:rPr>
                <w:rFonts w:eastAsia="MS Gothic"/>
                <w:b/>
                <w:bCs/>
              </w:rPr>
            </w:pPr>
            <w:r w:rsidRPr="000D0127">
              <w:rPr>
                <w:rFonts w:eastAsia="MS Gothic"/>
                <w:b/>
                <w:bCs/>
              </w:rPr>
              <w:t>Priority Totals</w:t>
            </w:r>
          </w:p>
        </w:tc>
        <w:tc>
          <w:tcPr>
            <w:tcW w:w="1256" w:type="dxa"/>
            <w:tcBorders>
              <w:top w:val="double" w:sz="4" w:space="0" w:color="auto"/>
            </w:tcBorders>
          </w:tcPr>
          <w:p w14:paraId="09AEA8B6" w14:textId="77777777" w:rsidR="00707DAF" w:rsidRPr="00B20E0A" w:rsidRDefault="00707DAF" w:rsidP="00FB2868">
            <w:pPr>
              <w:jc w:val="center"/>
              <w:rPr>
                <w:rFonts w:eastAsia="MS Gothic"/>
                <w:b/>
                <w:bCs/>
              </w:rPr>
            </w:pPr>
          </w:p>
        </w:tc>
        <w:tc>
          <w:tcPr>
            <w:tcW w:w="1030" w:type="dxa"/>
            <w:tcBorders>
              <w:top w:val="double" w:sz="4" w:space="0" w:color="auto"/>
            </w:tcBorders>
            <w:noWrap/>
            <w:hideMark/>
          </w:tcPr>
          <w:p w14:paraId="050C8097" w14:textId="423F18FE" w:rsidR="005B2401" w:rsidRPr="00B20E0A" w:rsidRDefault="005B2401" w:rsidP="00FB2868">
            <w:pPr>
              <w:jc w:val="center"/>
              <w:rPr>
                <w:rFonts w:eastAsia="MS Gothic"/>
                <w:b/>
                <w:bCs/>
              </w:rPr>
            </w:pPr>
          </w:p>
        </w:tc>
        <w:tc>
          <w:tcPr>
            <w:tcW w:w="1282" w:type="dxa"/>
            <w:tcBorders>
              <w:top w:val="double" w:sz="4" w:space="0" w:color="auto"/>
            </w:tcBorders>
            <w:noWrap/>
          </w:tcPr>
          <w:p w14:paraId="4BADC63F" w14:textId="77777777" w:rsidR="005B2401" w:rsidRPr="00B20E0A" w:rsidRDefault="005B2401" w:rsidP="00FB2868">
            <w:pPr>
              <w:jc w:val="center"/>
              <w:rPr>
                <w:rFonts w:eastAsia="MS Gothic"/>
                <w:b/>
                <w:bCs/>
              </w:rPr>
            </w:pPr>
          </w:p>
        </w:tc>
        <w:tc>
          <w:tcPr>
            <w:tcW w:w="1200" w:type="dxa"/>
            <w:tcBorders>
              <w:top w:val="double" w:sz="4" w:space="0" w:color="auto"/>
            </w:tcBorders>
            <w:noWrap/>
          </w:tcPr>
          <w:p w14:paraId="649B2ADD" w14:textId="77777777" w:rsidR="005B2401" w:rsidRPr="00B20E0A" w:rsidRDefault="005B2401" w:rsidP="00FB2868">
            <w:pPr>
              <w:jc w:val="center"/>
              <w:rPr>
                <w:rFonts w:eastAsia="MS Gothic"/>
                <w:b/>
                <w:bCs/>
              </w:rPr>
            </w:pPr>
          </w:p>
        </w:tc>
        <w:tc>
          <w:tcPr>
            <w:tcW w:w="2068" w:type="dxa"/>
            <w:tcBorders>
              <w:top w:val="double" w:sz="4" w:space="0" w:color="auto"/>
            </w:tcBorders>
            <w:noWrap/>
          </w:tcPr>
          <w:p w14:paraId="2FC8412B" w14:textId="77777777" w:rsidR="005B2401" w:rsidRPr="00B20E0A" w:rsidRDefault="005B2401" w:rsidP="00FB2868">
            <w:pPr>
              <w:jc w:val="center"/>
              <w:rPr>
                <w:rFonts w:eastAsia="MS Gothic"/>
                <w:b/>
                <w:bCs/>
              </w:rPr>
            </w:pPr>
          </w:p>
        </w:tc>
      </w:tr>
      <w:tr w:rsidR="005B2401" w:rsidRPr="00FB2868" w14:paraId="3BCB158D" w14:textId="77777777" w:rsidTr="00FB2868">
        <w:trPr>
          <w:trHeight w:val="300"/>
        </w:trPr>
        <w:tc>
          <w:tcPr>
            <w:tcW w:w="2514" w:type="dxa"/>
            <w:shd w:val="clear" w:color="auto" w:fill="D7D7D7" w:themeFill="text1" w:themeFillTint="33"/>
            <w:noWrap/>
          </w:tcPr>
          <w:p w14:paraId="733EB38B" w14:textId="77777777" w:rsidR="005B2401" w:rsidRPr="00FB2868" w:rsidRDefault="005B2401" w:rsidP="00FB2868">
            <w:pPr>
              <w:jc w:val="center"/>
              <w:rPr>
                <w:rFonts w:eastAsia="MS Gothic"/>
                <w:sz w:val="4"/>
                <w:szCs w:val="2"/>
              </w:rPr>
            </w:pPr>
          </w:p>
        </w:tc>
        <w:tc>
          <w:tcPr>
            <w:tcW w:w="1256" w:type="dxa"/>
            <w:shd w:val="clear" w:color="auto" w:fill="D7D7D7" w:themeFill="text1" w:themeFillTint="33"/>
          </w:tcPr>
          <w:p w14:paraId="1CAB45E1" w14:textId="77777777" w:rsidR="00707DAF" w:rsidRPr="00FB2868" w:rsidRDefault="00707DAF" w:rsidP="00FB2868">
            <w:pPr>
              <w:jc w:val="center"/>
              <w:rPr>
                <w:rFonts w:eastAsia="MS Gothic"/>
                <w:sz w:val="4"/>
                <w:szCs w:val="2"/>
              </w:rPr>
            </w:pPr>
          </w:p>
        </w:tc>
        <w:tc>
          <w:tcPr>
            <w:tcW w:w="1030" w:type="dxa"/>
            <w:shd w:val="clear" w:color="auto" w:fill="D7D7D7" w:themeFill="text1" w:themeFillTint="33"/>
            <w:noWrap/>
            <w:hideMark/>
          </w:tcPr>
          <w:p w14:paraId="477ACAFD" w14:textId="0A2DDE06" w:rsidR="005B2401" w:rsidRPr="00FB2868" w:rsidRDefault="005B2401" w:rsidP="00FB2868">
            <w:pPr>
              <w:jc w:val="center"/>
              <w:rPr>
                <w:rFonts w:eastAsia="MS Gothic"/>
                <w:sz w:val="4"/>
                <w:szCs w:val="2"/>
              </w:rPr>
            </w:pPr>
          </w:p>
        </w:tc>
        <w:tc>
          <w:tcPr>
            <w:tcW w:w="1282" w:type="dxa"/>
            <w:shd w:val="clear" w:color="auto" w:fill="D7D7D7" w:themeFill="text1" w:themeFillTint="33"/>
            <w:noWrap/>
            <w:hideMark/>
          </w:tcPr>
          <w:p w14:paraId="4CCA308A" w14:textId="77777777" w:rsidR="005B2401" w:rsidRPr="00FB2868" w:rsidRDefault="005B2401" w:rsidP="00FB2868">
            <w:pPr>
              <w:jc w:val="center"/>
              <w:rPr>
                <w:rFonts w:eastAsia="MS Gothic"/>
                <w:sz w:val="4"/>
                <w:szCs w:val="2"/>
              </w:rPr>
            </w:pPr>
          </w:p>
        </w:tc>
        <w:tc>
          <w:tcPr>
            <w:tcW w:w="1200" w:type="dxa"/>
            <w:shd w:val="clear" w:color="auto" w:fill="D7D7D7" w:themeFill="text1" w:themeFillTint="33"/>
            <w:noWrap/>
            <w:hideMark/>
          </w:tcPr>
          <w:p w14:paraId="03B4F5CE" w14:textId="77777777" w:rsidR="005B2401" w:rsidRPr="00FB2868" w:rsidRDefault="005B2401" w:rsidP="00FB2868">
            <w:pPr>
              <w:jc w:val="center"/>
              <w:rPr>
                <w:rFonts w:eastAsia="MS Gothic"/>
                <w:sz w:val="4"/>
                <w:szCs w:val="2"/>
              </w:rPr>
            </w:pPr>
          </w:p>
        </w:tc>
        <w:tc>
          <w:tcPr>
            <w:tcW w:w="2068" w:type="dxa"/>
            <w:shd w:val="clear" w:color="auto" w:fill="D7D7D7" w:themeFill="text1" w:themeFillTint="33"/>
            <w:noWrap/>
            <w:hideMark/>
          </w:tcPr>
          <w:p w14:paraId="504680E1" w14:textId="77777777" w:rsidR="005B2401" w:rsidRPr="00FB2868" w:rsidRDefault="005B2401" w:rsidP="00FB2868">
            <w:pPr>
              <w:jc w:val="center"/>
              <w:rPr>
                <w:rFonts w:eastAsia="MS Gothic"/>
                <w:sz w:val="4"/>
                <w:szCs w:val="2"/>
              </w:rPr>
            </w:pPr>
          </w:p>
        </w:tc>
      </w:tr>
      <w:tr w:rsidR="005B2401" w:rsidRPr="002A0436" w14:paraId="14B8684B" w14:textId="77777777" w:rsidTr="00FB2868">
        <w:trPr>
          <w:trHeight w:val="300"/>
        </w:trPr>
        <w:tc>
          <w:tcPr>
            <w:tcW w:w="2514" w:type="dxa"/>
            <w:noWrap/>
          </w:tcPr>
          <w:p w14:paraId="79068594" w14:textId="0720B15D" w:rsidR="005B2401" w:rsidRPr="002A0436" w:rsidRDefault="005B2401" w:rsidP="00FB2868">
            <w:pPr>
              <w:jc w:val="center"/>
              <w:rPr>
                <w:rFonts w:eastAsia="MS Gothic"/>
              </w:rPr>
            </w:pPr>
            <w:r>
              <w:rPr>
                <w:rFonts w:eastAsia="MS Gothic"/>
              </w:rPr>
              <w:t>Non-</w:t>
            </w:r>
            <w:r w:rsidR="00FB2868">
              <w:rPr>
                <w:rFonts w:eastAsia="MS Gothic"/>
              </w:rPr>
              <w:t>p</w:t>
            </w:r>
            <w:r>
              <w:rPr>
                <w:rFonts w:eastAsia="MS Gothic"/>
              </w:rPr>
              <w:t xml:space="preserve">riority </w:t>
            </w:r>
            <w:r w:rsidR="00FB2868">
              <w:rPr>
                <w:rFonts w:eastAsia="MS Gothic"/>
              </w:rPr>
              <w:t xml:space="preserve">block group </w:t>
            </w:r>
            <w:r>
              <w:rPr>
                <w:rFonts w:eastAsia="MS Gothic"/>
              </w:rPr>
              <w:t>#: XXXXXXXXX</w:t>
            </w:r>
          </w:p>
        </w:tc>
        <w:tc>
          <w:tcPr>
            <w:tcW w:w="1256" w:type="dxa"/>
          </w:tcPr>
          <w:p w14:paraId="1DE5B27C" w14:textId="77777777" w:rsidR="00707DAF" w:rsidRDefault="00707DAF" w:rsidP="00FB2868">
            <w:pPr>
              <w:jc w:val="center"/>
              <w:rPr>
                <w:rFonts w:eastAsia="MS Gothic"/>
              </w:rPr>
            </w:pPr>
          </w:p>
        </w:tc>
        <w:tc>
          <w:tcPr>
            <w:tcW w:w="1030" w:type="dxa"/>
            <w:noWrap/>
          </w:tcPr>
          <w:p w14:paraId="0A3F8A49" w14:textId="1876BAB7" w:rsidR="005B2401" w:rsidRPr="002A0436" w:rsidRDefault="005B2401" w:rsidP="00FB2868">
            <w:pPr>
              <w:jc w:val="center"/>
              <w:rPr>
                <w:rFonts w:eastAsia="MS Gothic"/>
              </w:rPr>
            </w:pPr>
            <w:r>
              <w:rPr>
                <w:rFonts w:eastAsia="MS Gothic"/>
              </w:rPr>
              <w:t>No</w:t>
            </w:r>
          </w:p>
        </w:tc>
        <w:tc>
          <w:tcPr>
            <w:tcW w:w="1282" w:type="dxa"/>
            <w:noWrap/>
          </w:tcPr>
          <w:p w14:paraId="42A8CE63" w14:textId="77777777" w:rsidR="005B2401" w:rsidRPr="002A0436" w:rsidRDefault="005B2401" w:rsidP="00FB2868">
            <w:pPr>
              <w:jc w:val="center"/>
              <w:rPr>
                <w:rFonts w:eastAsia="MS Gothic"/>
              </w:rPr>
            </w:pPr>
          </w:p>
        </w:tc>
        <w:tc>
          <w:tcPr>
            <w:tcW w:w="1200" w:type="dxa"/>
            <w:noWrap/>
          </w:tcPr>
          <w:p w14:paraId="61028AD3" w14:textId="77777777" w:rsidR="005B2401" w:rsidRPr="002A0436" w:rsidRDefault="005B2401" w:rsidP="00FB2868">
            <w:pPr>
              <w:jc w:val="center"/>
              <w:rPr>
                <w:rFonts w:eastAsia="MS Gothic"/>
              </w:rPr>
            </w:pPr>
          </w:p>
        </w:tc>
        <w:tc>
          <w:tcPr>
            <w:tcW w:w="2068" w:type="dxa"/>
            <w:noWrap/>
          </w:tcPr>
          <w:p w14:paraId="399498D8" w14:textId="77777777" w:rsidR="005B2401" w:rsidRPr="002A0436" w:rsidRDefault="005B2401" w:rsidP="00FB2868">
            <w:pPr>
              <w:jc w:val="center"/>
              <w:rPr>
                <w:rFonts w:eastAsia="MS Gothic"/>
              </w:rPr>
            </w:pPr>
          </w:p>
        </w:tc>
      </w:tr>
      <w:tr w:rsidR="005B2401" w:rsidRPr="002A0436" w14:paraId="00C9DCFF" w14:textId="77777777" w:rsidTr="00B20E0A">
        <w:trPr>
          <w:trHeight w:val="300"/>
        </w:trPr>
        <w:tc>
          <w:tcPr>
            <w:tcW w:w="2514" w:type="dxa"/>
            <w:tcBorders>
              <w:bottom w:val="double" w:sz="4" w:space="0" w:color="auto"/>
            </w:tcBorders>
            <w:noWrap/>
          </w:tcPr>
          <w:p w14:paraId="0185C637" w14:textId="32F1E4A4" w:rsidR="005B2401" w:rsidRPr="002A0436" w:rsidRDefault="005B2401" w:rsidP="00FB2868">
            <w:pPr>
              <w:jc w:val="center"/>
              <w:rPr>
                <w:rFonts w:eastAsia="MS Gothic"/>
              </w:rPr>
            </w:pPr>
            <w:r>
              <w:rPr>
                <w:rFonts w:eastAsia="MS Gothic"/>
              </w:rPr>
              <w:t>Non-</w:t>
            </w:r>
            <w:r w:rsidR="00FB2868">
              <w:rPr>
                <w:rFonts w:eastAsia="MS Gothic"/>
              </w:rPr>
              <w:t>p</w:t>
            </w:r>
            <w:r>
              <w:rPr>
                <w:rFonts w:eastAsia="MS Gothic"/>
              </w:rPr>
              <w:t xml:space="preserve">riority </w:t>
            </w:r>
            <w:r w:rsidR="00FB2868">
              <w:rPr>
                <w:rFonts w:eastAsia="MS Gothic"/>
              </w:rPr>
              <w:t xml:space="preserve">block group </w:t>
            </w:r>
            <w:r>
              <w:rPr>
                <w:rFonts w:eastAsia="MS Gothic"/>
              </w:rPr>
              <w:t>#: XXXXXXXXX</w:t>
            </w:r>
          </w:p>
        </w:tc>
        <w:tc>
          <w:tcPr>
            <w:tcW w:w="1256" w:type="dxa"/>
            <w:tcBorders>
              <w:bottom w:val="double" w:sz="4" w:space="0" w:color="auto"/>
            </w:tcBorders>
          </w:tcPr>
          <w:p w14:paraId="52FA0E60" w14:textId="77777777" w:rsidR="00707DAF" w:rsidRDefault="00707DAF" w:rsidP="00FB2868">
            <w:pPr>
              <w:jc w:val="center"/>
              <w:rPr>
                <w:rFonts w:eastAsia="MS Gothic"/>
              </w:rPr>
            </w:pPr>
          </w:p>
        </w:tc>
        <w:tc>
          <w:tcPr>
            <w:tcW w:w="1030" w:type="dxa"/>
            <w:tcBorders>
              <w:bottom w:val="double" w:sz="4" w:space="0" w:color="auto"/>
            </w:tcBorders>
            <w:noWrap/>
          </w:tcPr>
          <w:p w14:paraId="0411CB9B" w14:textId="1EB64ECF" w:rsidR="005B2401" w:rsidRPr="002A0436" w:rsidRDefault="005B2401" w:rsidP="00FB2868">
            <w:pPr>
              <w:jc w:val="center"/>
              <w:rPr>
                <w:rFonts w:eastAsia="MS Gothic"/>
              </w:rPr>
            </w:pPr>
            <w:r>
              <w:rPr>
                <w:rFonts w:eastAsia="MS Gothic"/>
              </w:rPr>
              <w:t>No</w:t>
            </w:r>
          </w:p>
        </w:tc>
        <w:tc>
          <w:tcPr>
            <w:tcW w:w="1282" w:type="dxa"/>
            <w:tcBorders>
              <w:bottom w:val="double" w:sz="4" w:space="0" w:color="auto"/>
            </w:tcBorders>
            <w:noWrap/>
          </w:tcPr>
          <w:p w14:paraId="39BC9F73" w14:textId="77777777" w:rsidR="005B2401" w:rsidRPr="002A0436" w:rsidRDefault="005B2401" w:rsidP="00FB2868">
            <w:pPr>
              <w:jc w:val="center"/>
              <w:rPr>
                <w:rFonts w:eastAsia="MS Gothic"/>
              </w:rPr>
            </w:pPr>
          </w:p>
        </w:tc>
        <w:tc>
          <w:tcPr>
            <w:tcW w:w="1200" w:type="dxa"/>
            <w:tcBorders>
              <w:bottom w:val="double" w:sz="4" w:space="0" w:color="auto"/>
            </w:tcBorders>
            <w:noWrap/>
          </w:tcPr>
          <w:p w14:paraId="143DCF36" w14:textId="77777777" w:rsidR="005B2401" w:rsidRPr="002A0436" w:rsidRDefault="005B2401" w:rsidP="00FB2868">
            <w:pPr>
              <w:jc w:val="center"/>
              <w:rPr>
                <w:rFonts w:eastAsia="MS Gothic"/>
              </w:rPr>
            </w:pPr>
          </w:p>
        </w:tc>
        <w:tc>
          <w:tcPr>
            <w:tcW w:w="2068" w:type="dxa"/>
            <w:tcBorders>
              <w:bottom w:val="double" w:sz="4" w:space="0" w:color="auto"/>
            </w:tcBorders>
            <w:noWrap/>
          </w:tcPr>
          <w:p w14:paraId="22430956" w14:textId="77777777" w:rsidR="005B2401" w:rsidRPr="002A0436" w:rsidRDefault="005B2401" w:rsidP="00FB2868">
            <w:pPr>
              <w:jc w:val="center"/>
              <w:rPr>
                <w:rFonts w:eastAsia="MS Gothic"/>
              </w:rPr>
            </w:pPr>
          </w:p>
        </w:tc>
      </w:tr>
      <w:tr w:rsidR="005B2401" w:rsidRPr="002A0436" w14:paraId="2DA68EBD" w14:textId="77777777" w:rsidTr="00B20E0A">
        <w:trPr>
          <w:trHeight w:val="300"/>
        </w:trPr>
        <w:tc>
          <w:tcPr>
            <w:tcW w:w="2514" w:type="dxa"/>
            <w:tcBorders>
              <w:top w:val="double" w:sz="4" w:space="0" w:color="auto"/>
              <w:bottom w:val="double" w:sz="4" w:space="0" w:color="auto"/>
            </w:tcBorders>
            <w:noWrap/>
            <w:hideMark/>
          </w:tcPr>
          <w:p w14:paraId="5B2FD151" w14:textId="77777777" w:rsidR="005B2401" w:rsidRPr="000D0127" w:rsidRDefault="005B2401" w:rsidP="00FB2868">
            <w:pPr>
              <w:jc w:val="center"/>
              <w:rPr>
                <w:rFonts w:eastAsia="MS Gothic"/>
                <w:b/>
                <w:bCs/>
              </w:rPr>
            </w:pPr>
            <w:r w:rsidRPr="000D0127">
              <w:rPr>
                <w:rFonts w:eastAsia="MS Gothic"/>
                <w:b/>
                <w:bCs/>
              </w:rPr>
              <w:t>Non-Priority Totals</w:t>
            </w:r>
          </w:p>
        </w:tc>
        <w:tc>
          <w:tcPr>
            <w:tcW w:w="1256" w:type="dxa"/>
            <w:tcBorders>
              <w:top w:val="double" w:sz="4" w:space="0" w:color="auto"/>
              <w:bottom w:val="double" w:sz="4" w:space="0" w:color="auto"/>
            </w:tcBorders>
          </w:tcPr>
          <w:p w14:paraId="43FE8776" w14:textId="77777777" w:rsidR="00707DAF" w:rsidRPr="00B20E0A" w:rsidRDefault="00707DAF" w:rsidP="00FB2868">
            <w:pPr>
              <w:jc w:val="center"/>
              <w:rPr>
                <w:rFonts w:eastAsia="MS Gothic"/>
                <w:b/>
                <w:bCs/>
              </w:rPr>
            </w:pPr>
          </w:p>
        </w:tc>
        <w:tc>
          <w:tcPr>
            <w:tcW w:w="1030" w:type="dxa"/>
            <w:tcBorders>
              <w:top w:val="double" w:sz="4" w:space="0" w:color="auto"/>
              <w:bottom w:val="double" w:sz="4" w:space="0" w:color="auto"/>
            </w:tcBorders>
            <w:noWrap/>
            <w:hideMark/>
          </w:tcPr>
          <w:p w14:paraId="547DF07C" w14:textId="77EC6C2A" w:rsidR="005B2401" w:rsidRPr="00B20E0A" w:rsidRDefault="005B2401" w:rsidP="00FB2868">
            <w:pPr>
              <w:jc w:val="center"/>
              <w:rPr>
                <w:rFonts w:eastAsia="MS Gothic"/>
                <w:b/>
                <w:bCs/>
              </w:rPr>
            </w:pPr>
          </w:p>
        </w:tc>
        <w:tc>
          <w:tcPr>
            <w:tcW w:w="1282" w:type="dxa"/>
            <w:tcBorders>
              <w:top w:val="double" w:sz="4" w:space="0" w:color="auto"/>
              <w:bottom w:val="double" w:sz="4" w:space="0" w:color="auto"/>
            </w:tcBorders>
            <w:noWrap/>
          </w:tcPr>
          <w:p w14:paraId="7E7FA51A" w14:textId="77777777" w:rsidR="005B2401" w:rsidRPr="00B20E0A" w:rsidRDefault="005B2401" w:rsidP="00FB2868">
            <w:pPr>
              <w:jc w:val="center"/>
              <w:rPr>
                <w:rFonts w:eastAsia="MS Gothic"/>
                <w:b/>
                <w:bCs/>
              </w:rPr>
            </w:pPr>
          </w:p>
        </w:tc>
        <w:tc>
          <w:tcPr>
            <w:tcW w:w="1200" w:type="dxa"/>
            <w:tcBorders>
              <w:top w:val="double" w:sz="4" w:space="0" w:color="auto"/>
              <w:bottom w:val="double" w:sz="4" w:space="0" w:color="auto"/>
            </w:tcBorders>
            <w:noWrap/>
          </w:tcPr>
          <w:p w14:paraId="01EDD168" w14:textId="77777777" w:rsidR="005B2401" w:rsidRPr="00B20E0A" w:rsidRDefault="005B2401" w:rsidP="00FB2868">
            <w:pPr>
              <w:jc w:val="center"/>
              <w:rPr>
                <w:rFonts w:eastAsia="MS Gothic"/>
                <w:b/>
                <w:bCs/>
              </w:rPr>
            </w:pPr>
          </w:p>
        </w:tc>
        <w:tc>
          <w:tcPr>
            <w:tcW w:w="2068" w:type="dxa"/>
            <w:tcBorders>
              <w:top w:val="double" w:sz="4" w:space="0" w:color="auto"/>
              <w:bottom w:val="double" w:sz="4" w:space="0" w:color="auto"/>
            </w:tcBorders>
            <w:noWrap/>
          </w:tcPr>
          <w:p w14:paraId="1B87391B" w14:textId="77777777" w:rsidR="005B2401" w:rsidRPr="00B20E0A" w:rsidRDefault="005B2401" w:rsidP="00FB2868">
            <w:pPr>
              <w:jc w:val="center"/>
              <w:rPr>
                <w:rFonts w:eastAsia="MS Gothic"/>
                <w:b/>
                <w:bCs/>
              </w:rPr>
            </w:pPr>
          </w:p>
        </w:tc>
      </w:tr>
      <w:tr w:rsidR="005B2401" w:rsidRPr="002A0436" w14:paraId="7DC9E17F" w14:textId="77777777" w:rsidTr="00B20E0A">
        <w:trPr>
          <w:trHeight w:val="315"/>
        </w:trPr>
        <w:tc>
          <w:tcPr>
            <w:tcW w:w="2514" w:type="dxa"/>
            <w:tcBorders>
              <w:top w:val="double" w:sz="4" w:space="0" w:color="auto"/>
            </w:tcBorders>
            <w:noWrap/>
            <w:hideMark/>
          </w:tcPr>
          <w:p w14:paraId="667FDF68" w14:textId="77777777" w:rsidR="005B2401" w:rsidRPr="00B20E0A" w:rsidRDefault="005B2401" w:rsidP="00FB2868">
            <w:pPr>
              <w:jc w:val="center"/>
              <w:rPr>
                <w:rFonts w:eastAsia="MS Gothic"/>
                <w:b/>
                <w:bCs/>
              </w:rPr>
            </w:pPr>
            <w:r w:rsidRPr="00B20E0A">
              <w:rPr>
                <w:rFonts w:eastAsia="MS Gothic"/>
                <w:b/>
                <w:bCs/>
              </w:rPr>
              <w:t>GRANT TOTAL</w:t>
            </w:r>
          </w:p>
        </w:tc>
        <w:tc>
          <w:tcPr>
            <w:tcW w:w="1256" w:type="dxa"/>
            <w:tcBorders>
              <w:top w:val="double" w:sz="4" w:space="0" w:color="auto"/>
            </w:tcBorders>
          </w:tcPr>
          <w:p w14:paraId="150360D0" w14:textId="77777777" w:rsidR="00707DAF" w:rsidRPr="002A0436" w:rsidRDefault="00707DAF" w:rsidP="00FB2868">
            <w:pPr>
              <w:jc w:val="center"/>
              <w:rPr>
                <w:rFonts w:eastAsia="MS Gothic"/>
              </w:rPr>
            </w:pPr>
          </w:p>
        </w:tc>
        <w:tc>
          <w:tcPr>
            <w:tcW w:w="1030" w:type="dxa"/>
            <w:tcBorders>
              <w:top w:val="double" w:sz="4" w:space="0" w:color="auto"/>
            </w:tcBorders>
            <w:noWrap/>
            <w:hideMark/>
          </w:tcPr>
          <w:p w14:paraId="52AA904B" w14:textId="542470AC" w:rsidR="005B2401" w:rsidRPr="002A0436" w:rsidRDefault="005B2401" w:rsidP="00FB2868">
            <w:pPr>
              <w:jc w:val="center"/>
              <w:rPr>
                <w:rFonts w:eastAsia="MS Gothic"/>
              </w:rPr>
            </w:pPr>
          </w:p>
        </w:tc>
        <w:tc>
          <w:tcPr>
            <w:tcW w:w="1282" w:type="dxa"/>
            <w:tcBorders>
              <w:top w:val="double" w:sz="4" w:space="0" w:color="auto"/>
              <w:bottom w:val="double" w:sz="4" w:space="0" w:color="auto"/>
            </w:tcBorders>
            <w:noWrap/>
          </w:tcPr>
          <w:p w14:paraId="746E5C38" w14:textId="77777777" w:rsidR="005B2401" w:rsidRPr="002A0436" w:rsidRDefault="005B2401" w:rsidP="00FB2868">
            <w:pPr>
              <w:jc w:val="center"/>
              <w:rPr>
                <w:rFonts w:eastAsia="MS Gothic"/>
              </w:rPr>
            </w:pPr>
          </w:p>
        </w:tc>
        <w:tc>
          <w:tcPr>
            <w:tcW w:w="1200" w:type="dxa"/>
            <w:tcBorders>
              <w:top w:val="double" w:sz="4" w:space="0" w:color="auto"/>
            </w:tcBorders>
          </w:tcPr>
          <w:p w14:paraId="48D4BB6B" w14:textId="77777777" w:rsidR="005B2401" w:rsidRPr="002A0436" w:rsidRDefault="005B2401" w:rsidP="00FB2868">
            <w:pPr>
              <w:jc w:val="center"/>
              <w:rPr>
                <w:rFonts w:eastAsia="MS Gothic"/>
                <w:b/>
                <w:bCs/>
              </w:rPr>
            </w:pPr>
          </w:p>
        </w:tc>
        <w:tc>
          <w:tcPr>
            <w:tcW w:w="2068" w:type="dxa"/>
            <w:tcBorders>
              <w:top w:val="double" w:sz="4" w:space="0" w:color="auto"/>
            </w:tcBorders>
            <w:noWrap/>
          </w:tcPr>
          <w:p w14:paraId="2426C114" w14:textId="77777777" w:rsidR="005B2401" w:rsidRPr="002A0436" w:rsidRDefault="005B2401" w:rsidP="00FB2868">
            <w:pPr>
              <w:jc w:val="center"/>
              <w:rPr>
                <w:rFonts w:eastAsia="MS Gothic"/>
              </w:rPr>
            </w:pPr>
          </w:p>
        </w:tc>
      </w:tr>
      <w:tr w:rsidR="005B2401" w:rsidRPr="002A0436" w14:paraId="00DD10F0" w14:textId="77777777" w:rsidTr="00B20E0A">
        <w:trPr>
          <w:trHeight w:val="330"/>
        </w:trPr>
        <w:tc>
          <w:tcPr>
            <w:tcW w:w="4800" w:type="dxa"/>
            <w:gridSpan w:val="3"/>
          </w:tcPr>
          <w:p w14:paraId="44DCBF0C" w14:textId="19A8C7FA" w:rsidR="005B2401" w:rsidRPr="002A0436" w:rsidRDefault="005B2401" w:rsidP="00FB2868">
            <w:pPr>
              <w:jc w:val="center"/>
              <w:rPr>
                <w:rFonts w:eastAsia="MS Gothic"/>
                <w:i/>
                <w:iCs/>
              </w:rPr>
            </w:pPr>
            <w:r w:rsidRPr="002A0436">
              <w:rPr>
                <w:rFonts w:eastAsia="MS Gothic"/>
                <w:i/>
                <w:iCs/>
              </w:rPr>
              <w:t xml:space="preserve">Percent </w:t>
            </w:r>
            <w:r>
              <w:rPr>
                <w:rFonts w:eastAsia="MS Gothic"/>
                <w:i/>
                <w:iCs/>
              </w:rPr>
              <w:t xml:space="preserve">of total trees </w:t>
            </w:r>
            <w:r w:rsidRPr="002A0436">
              <w:rPr>
                <w:rFonts w:eastAsia="MS Gothic"/>
                <w:i/>
                <w:iCs/>
              </w:rPr>
              <w:t xml:space="preserve">planted in </w:t>
            </w:r>
            <w:r>
              <w:rPr>
                <w:rFonts w:eastAsia="MS Gothic"/>
                <w:i/>
                <w:iCs/>
              </w:rPr>
              <w:t>p</w:t>
            </w:r>
            <w:r w:rsidRPr="002A0436">
              <w:rPr>
                <w:rFonts w:eastAsia="MS Gothic"/>
                <w:i/>
                <w:iCs/>
              </w:rPr>
              <w:t xml:space="preserve">riority </w:t>
            </w:r>
            <w:r w:rsidR="00FB2868">
              <w:rPr>
                <w:rFonts w:eastAsia="MS Gothic"/>
                <w:i/>
                <w:iCs/>
              </w:rPr>
              <w:t>areas</w:t>
            </w:r>
          </w:p>
        </w:tc>
        <w:tc>
          <w:tcPr>
            <w:tcW w:w="1282" w:type="dxa"/>
            <w:tcBorders>
              <w:top w:val="double" w:sz="4" w:space="0" w:color="auto"/>
            </w:tcBorders>
            <w:noWrap/>
          </w:tcPr>
          <w:p w14:paraId="6399F737" w14:textId="77777777" w:rsidR="005B2401" w:rsidRPr="002A0436" w:rsidRDefault="005B2401" w:rsidP="00FB2868">
            <w:pPr>
              <w:jc w:val="center"/>
              <w:rPr>
                <w:rFonts w:eastAsia="MS Gothic"/>
                <w:b/>
                <w:bCs/>
                <w:i/>
                <w:iCs/>
              </w:rPr>
            </w:pPr>
          </w:p>
        </w:tc>
        <w:tc>
          <w:tcPr>
            <w:tcW w:w="1200" w:type="dxa"/>
            <w:shd w:val="clear" w:color="auto" w:fill="AFAFAF" w:themeFill="text1" w:themeFillTint="66"/>
            <w:noWrap/>
            <w:hideMark/>
          </w:tcPr>
          <w:p w14:paraId="24ADDA3D" w14:textId="77777777" w:rsidR="005B2401" w:rsidRPr="002A0436" w:rsidRDefault="005B2401" w:rsidP="00FB2868">
            <w:pPr>
              <w:jc w:val="center"/>
              <w:rPr>
                <w:rFonts w:eastAsia="MS Gothic"/>
                <w:b/>
                <w:bCs/>
                <w:i/>
                <w:iCs/>
              </w:rPr>
            </w:pPr>
          </w:p>
        </w:tc>
        <w:tc>
          <w:tcPr>
            <w:tcW w:w="2068" w:type="dxa"/>
            <w:shd w:val="clear" w:color="auto" w:fill="AFAFAF" w:themeFill="text1" w:themeFillTint="66"/>
            <w:noWrap/>
            <w:hideMark/>
          </w:tcPr>
          <w:p w14:paraId="3C9A2728" w14:textId="77777777" w:rsidR="005B2401" w:rsidRPr="002A0436" w:rsidRDefault="005B2401" w:rsidP="00FB2868">
            <w:pPr>
              <w:jc w:val="center"/>
              <w:rPr>
                <w:rFonts w:eastAsia="MS Gothic"/>
              </w:rPr>
            </w:pPr>
          </w:p>
        </w:tc>
      </w:tr>
    </w:tbl>
    <w:p w14:paraId="3C4C6220" w14:textId="77777777" w:rsidR="00CC13DE" w:rsidRPr="00CC13DE" w:rsidRDefault="00CC13DE" w:rsidP="00CC13DE">
      <w:pPr>
        <w:rPr>
          <w:rFonts w:eastAsia="MS Gothic"/>
        </w:rPr>
      </w:pPr>
      <w:r w:rsidRPr="00CC13DE">
        <w:rPr>
          <w:rFonts w:eastAsia="MS Gothic"/>
        </w:rPr>
        <w:t> </w:t>
      </w:r>
    </w:p>
    <w:p w14:paraId="169CD345" w14:textId="77C19764" w:rsidR="00800780" w:rsidRPr="001A0AEF" w:rsidRDefault="00905954" w:rsidP="00800780">
      <w:pPr>
        <w:rPr>
          <w:rFonts w:eastAsia="MS Gothic"/>
          <w:i/>
          <w:iCs/>
        </w:rPr>
      </w:pPr>
      <w:r>
        <w:rPr>
          <w:rFonts w:eastAsia="MS Gothic"/>
          <w:b/>
          <w:bCs/>
        </w:rPr>
        <w:t xml:space="preserve">[Checkbox] </w:t>
      </w:r>
      <w:r w:rsidR="00B21CCD" w:rsidRPr="00800780">
        <w:rPr>
          <w:rFonts w:eastAsia="MS Gothic"/>
          <w:b/>
          <w:bCs/>
        </w:rPr>
        <w:t xml:space="preserve">I acknowledge that I clicked the GIS </w:t>
      </w:r>
      <w:r w:rsidR="004D00BF" w:rsidRPr="00800780">
        <w:rPr>
          <w:rFonts w:eastAsia="MS Gothic"/>
          <w:b/>
          <w:bCs/>
        </w:rPr>
        <w:t xml:space="preserve">Application Map </w:t>
      </w:r>
      <w:r w:rsidR="00B21CCD" w:rsidRPr="00800780">
        <w:rPr>
          <w:rFonts w:eastAsia="MS Gothic"/>
          <w:b/>
          <w:bCs/>
        </w:rPr>
        <w:t>link and entered the required information.</w:t>
      </w:r>
      <w:r w:rsidR="0012694D">
        <w:rPr>
          <w:rFonts w:eastAsia="MS Gothic"/>
          <w:b/>
          <w:bCs/>
        </w:rPr>
        <w:t xml:space="preserve"> </w:t>
      </w:r>
      <w:r w:rsidR="00800780" w:rsidRPr="001A0AEF">
        <w:rPr>
          <w:rFonts w:eastAsia="MS Gothic"/>
          <w:i/>
          <w:iCs/>
        </w:rPr>
        <w:t xml:space="preserve">This </w:t>
      </w:r>
      <w:r w:rsidRPr="001A0AEF">
        <w:rPr>
          <w:rFonts w:eastAsia="MS Gothic"/>
          <w:i/>
          <w:iCs/>
        </w:rPr>
        <w:t xml:space="preserve">checkbox must be checked to submit your application. Consider it your reminder to ensure you have entered your GIS Application </w:t>
      </w:r>
      <w:r w:rsidR="00ED15CE" w:rsidRPr="001A0AEF">
        <w:rPr>
          <w:rFonts w:eastAsia="MS Gothic"/>
          <w:i/>
          <w:iCs/>
        </w:rPr>
        <w:t xml:space="preserve">Map data prior to submitting your application. </w:t>
      </w:r>
    </w:p>
    <w:p w14:paraId="3A177CF9" w14:textId="4EB8C0B7" w:rsidR="00DE4A59" w:rsidRDefault="00F94D5E" w:rsidP="00DA55D7">
      <w:pPr>
        <w:pStyle w:val="Heading2"/>
      </w:pPr>
      <w:r>
        <w:lastRenderedPageBreak/>
        <w:t>Tree Canopy Health and Resilience</w:t>
      </w:r>
    </w:p>
    <w:p w14:paraId="4C1BE63C" w14:textId="59DB93F1" w:rsidR="00F94D5E" w:rsidRPr="00F94D5E" w:rsidRDefault="00F94D5E" w:rsidP="00F94D5E">
      <w:pPr>
        <w:rPr>
          <w:rFonts w:eastAsia="MS Gothic"/>
        </w:rPr>
      </w:pPr>
      <w:r w:rsidRPr="00F94D5E">
        <w:rPr>
          <w:rFonts w:eastAsia="MS Gothic"/>
        </w:rPr>
        <w:t>Please describe:</w:t>
      </w:r>
      <w:r w:rsidR="00A502DF">
        <w:rPr>
          <w:rFonts w:eastAsia="MS Gothic"/>
        </w:rPr>
        <w:t xml:space="preserve"> </w:t>
      </w:r>
      <w:r w:rsidR="006A3F70" w:rsidRPr="006A3F70">
        <w:rPr>
          <w:rFonts w:eastAsia="MS Gothic"/>
        </w:rPr>
        <w:t>(</w:t>
      </w:r>
      <w:r w:rsidR="006A3F70" w:rsidRPr="006A3F70">
        <w:rPr>
          <w:rFonts w:eastAsia="MS Gothic"/>
          <w:i/>
          <w:iCs/>
        </w:rPr>
        <w:t>2,000 characters max</w:t>
      </w:r>
      <w:r w:rsidR="006A3F70" w:rsidRPr="006A3F70">
        <w:rPr>
          <w:rFonts w:eastAsia="MS Gothic"/>
        </w:rPr>
        <w:t>)</w:t>
      </w:r>
    </w:p>
    <w:p w14:paraId="655C66D5" w14:textId="77777777" w:rsidR="00F94D5E" w:rsidRPr="00F94D5E" w:rsidRDefault="00F94D5E" w:rsidP="00F47D4E">
      <w:pPr>
        <w:pStyle w:val="ListParagraph"/>
        <w:numPr>
          <w:ilvl w:val="0"/>
          <w:numId w:val="35"/>
        </w:numPr>
        <w:rPr>
          <w:rFonts w:eastAsia="MS Gothic"/>
        </w:rPr>
      </w:pPr>
      <w:r w:rsidRPr="00F94D5E">
        <w:rPr>
          <w:rFonts w:eastAsia="MS Gothic"/>
        </w:rPr>
        <w:t>Current challenges for your community’s tree canopy</w:t>
      </w:r>
    </w:p>
    <w:p w14:paraId="24E1EDD2" w14:textId="77777777" w:rsidR="00F94D5E" w:rsidRPr="00F94D5E" w:rsidRDefault="00F94D5E" w:rsidP="00F47D4E">
      <w:pPr>
        <w:pStyle w:val="ListParagraph"/>
        <w:numPr>
          <w:ilvl w:val="0"/>
          <w:numId w:val="35"/>
        </w:numPr>
        <w:rPr>
          <w:rFonts w:eastAsia="MS Gothic"/>
        </w:rPr>
      </w:pPr>
      <w:r w:rsidRPr="00F94D5E">
        <w:rPr>
          <w:rFonts w:eastAsia="MS Gothic"/>
        </w:rPr>
        <w:t>How this project addresses these challenges</w:t>
      </w:r>
    </w:p>
    <w:p w14:paraId="0A6D4F1C" w14:textId="77777777" w:rsidR="00F94D5E" w:rsidRPr="00F94D5E" w:rsidRDefault="00F94D5E" w:rsidP="00F47D4E">
      <w:pPr>
        <w:pStyle w:val="ListParagraph"/>
        <w:numPr>
          <w:ilvl w:val="0"/>
          <w:numId w:val="35"/>
        </w:numPr>
        <w:rPr>
          <w:rFonts w:eastAsia="MS Gothic"/>
        </w:rPr>
      </w:pPr>
      <w:r w:rsidRPr="00F94D5E">
        <w:rPr>
          <w:rFonts w:eastAsia="MS Gothic"/>
        </w:rPr>
        <w:t>Any removal and replacement of ash trees</w:t>
      </w:r>
    </w:p>
    <w:p w14:paraId="67D36A9F" w14:textId="1E809308" w:rsidR="00F94D5E" w:rsidRDefault="00F94D5E" w:rsidP="00F47D4E">
      <w:pPr>
        <w:pStyle w:val="ListParagraph"/>
        <w:numPr>
          <w:ilvl w:val="0"/>
          <w:numId w:val="35"/>
        </w:numPr>
        <w:rPr>
          <w:rFonts w:eastAsia="MS Gothic"/>
        </w:rPr>
      </w:pPr>
      <w:r w:rsidRPr="00F94D5E">
        <w:rPr>
          <w:rFonts w:eastAsia="MS Gothic"/>
        </w:rPr>
        <w:t>How this project will increase your tree species diversity</w:t>
      </w:r>
    </w:p>
    <w:p w14:paraId="3B121747" w14:textId="0DD83CEF" w:rsidR="009965AB" w:rsidRPr="009965AB" w:rsidRDefault="009965AB" w:rsidP="009965AB">
      <w:pPr>
        <w:rPr>
          <w:rFonts w:eastAsia="MS Gothic"/>
          <w:i/>
          <w:iCs/>
        </w:rPr>
      </w:pPr>
      <w:r>
        <w:rPr>
          <w:rFonts w:eastAsia="MS Gothic"/>
          <w:i/>
          <w:iCs/>
        </w:rPr>
        <w:t xml:space="preserve">Text Entry </w:t>
      </w:r>
    </w:p>
    <w:p w14:paraId="63172F79" w14:textId="0647C5ED" w:rsidR="00DE4A59" w:rsidRDefault="002760CA" w:rsidP="009965AB">
      <w:pPr>
        <w:pStyle w:val="Heading2"/>
      </w:pPr>
      <w:r>
        <w:t>Project Locations: Community Vulnerability</w:t>
      </w:r>
    </w:p>
    <w:p w14:paraId="0AA6D50D" w14:textId="6E0DC48E" w:rsidR="002760CA" w:rsidRDefault="002760CA" w:rsidP="002760CA">
      <w:pPr>
        <w:rPr>
          <w:rFonts w:eastAsia="MS Gothic"/>
        </w:rPr>
      </w:pPr>
      <w:r w:rsidRPr="002760CA">
        <w:rPr>
          <w:rFonts w:eastAsia="MS Gothic"/>
        </w:rPr>
        <w:t>Complete this question even if your project does not serve census block groups in the 70th percentile or higher on the SDI. SDI is a measure approximating community vulnerability that includes five factors: income, persons with disabilities, education level, English speaking level, and life expectancy. You may choose to discuss additional vulnerabilities faced by residents near your project sites.</w:t>
      </w:r>
    </w:p>
    <w:p w14:paraId="48D00DEB" w14:textId="2415BF75" w:rsidR="002760CA" w:rsidRDefault="002760CA" w:rsidP="002760CA">
      <w:pPr>
        <w:rPr>
          <w:rFonts w:eastAsia="MS Gothic"/>
          <w:b/>
          <w:bCs/>
        </w:rPr>
      </w:pPr>
      <w:r>
        <w:rPr>
          <w:rFonts w:eastAsia="MS Gothic"/>
          <w:b/>
          <w:bCs/>
        </w:rPr>
        <w:t xml:space="preserve">1. </w:t>
      </w:r>
      <w:r w:rsidR="00DC3910" w:rsidRPr="00DC3910">
        <w:rPr>
          <w:rFonts w:eastAsia="MS Gothic"/>
          <w:b/>
          <w:bCs/>
        </w:rPr>
        <w:t>Describe how the project locations are targeted to serve vulnerable communities.</w:t>
      </w:r>
      <w:r w:rsidR="00A502DF" w:rsidRPr="006A3F70">
        <w:rPr>
          <w:rFonts w:eastAsia="MS Gothic"/>
          <w:i/>
          <w:iCs/>
        </w:rPr>
        <w:t xml:space="preserve"> (1,500 characters max)</w:t>
      </w:r>
    </w:p>
    <w:p w14:paraId="19296730" w14:textId="35A50C8D" w:rsidR="00DC3910" w:rsidRDefault="00DC3910" w:rsidP="002760CA">
      <w:pPr>
        <w:rPr>
          <w:rFonts w:eastAsia="MS Gothic"/>
          <w:i/>
          <w:iCs/>
        </w:rPr>
      </w:pPr>
      <w:r>
        <w:rPr>
          <w:rFonts w:eastAsia="MS Gothic"/>
          <w:i/>
          <w:iCs/>
        </w:rPr>
        <w:t xml:space="preserve">Text entry </w:t>
      </w:r>
    </w:p>
    <w:p w14:paraId="5822E677" w14:textId="78DC43EC" w:rsidR="00DC3910" w:rsidRDefault="00DC3910" w:rsidP="002760CA">
      <w:pPr>
        <w:rPr>
          <w:rFonts w:eastAsia="MS Gothic"/>
          <w:b/>
          <w:bCs/>
        </w:rPr>
      </w:pPr>
      <w:r>
        <w:rPr>
          <w:rFonts w:eastAsia="MS Gothic"/>
          <w:b/>
          <w:bCs/>
        </w:rPr>
        <w:t xml:space="preserve">2. </w:t>
      </w:r>
      <w:r w:rsidR="001571ED" w:rsidRPr="001571ED">
        <w:rPr>
          <w:rFonts w:eastAsia="MS Gothic"/>
          <w:b/>
          <w:bCs/>
        </w:rPr>
        <w:t>Describe the tangible impacts for vulnerable communities served by the grant.</w:t>
      </w:r>
      <w:r w:rsidR="00A502DF">
        <w:rPr>
          <w:rFonts w:eastAsia="MS Gothic"/>
          <w:b/>
          <w:bCs/>
        </w:rPr>
        <w:t xml:space="preserve"> </w:t>
      </w:r>
      <w:r w:rsidR="00A502DF" w:rsidRPr="0055368E">
        <w:rPr>
          <w:rFonts w:eastAsia="MS Gothic"/>
          <w:i/>
          <w:iCs/>
        </w:rPr>
        <w:t>(1,500 characters max)</w:t>
      </w:r>
    </w:p>
    <w:p w14:paraId="0469D1B1" w14:textId="4D825EDC" w:rsidR="001571ED" w:rsidRPr="001571ED" w:rsidRDefault="001571ED" w:rsidP="002760CA">
      <w:pPr>
        <w:rPr>
          <w:rFonts w:eastAsia="MS Gothic"/>
          <w:i/>
          <w:iCs/>
        </w:rPr>
      </w:pPr>
      <w:r>
        <w:rPr>
          <w:rFonts w:eastAsia="MS Gothic"/>
          <w:i/>
          <w:iCs/>
        </w:rPr>
        <w:t>Text entry</w:t>
      </w:r>
    </w:p>
    <w:p w14:paraId="25634D4C" w14:textId="29B2D964" w:rsidR="00DE4A59" w:rsidRDefault="001571ED" w:rsidP="001571ED">
      <w:pPr>
        <w:pStyle w:val="Heading2"/>
      </w:pPr>
      <w:r>
        <w:t>Climate Change Impacts</w:t>
      </w:r>
    </w:p>
    <w:p w14:paraId="41B9D335" w14:textId="52522B4A" w:rsidR="001571ED" w:rsidRPr="00D04C50" w:rsidRDefault="00876991" w:rsidP="001571ED">
      <w:pPr>
        <w:rPr>
          <w:rFonts w:eastAsia="MS Gothic"/>
          <w:i/>
          <w:iCs/>
        </w:rPr>
      </w:pPr>
      <w:r>
        <w:rPr>
          <w:rFonts w:eastAsia="MS Gothic"/>
          <w:b/>
          <w:bCs/>
        </w:rPr>
        <w:t xml:space="preserve">1. </w:t>
      </w:r>
      <w:r w:rsidR="00862853" w:rsidRPr="00862853">
        <w:rPr>
          <w:rFonts w:eastAsia="MS Gothic"/>
          <w:b/>
          <w:bCs/>
        </w:rPr>
        <w:t xml:space="preserve">Describe how the project locations are targeted </w:t>
      </w:r>
      <w:proofErr w:type="gramStart"/>
      <w:r w:rsidR="00862853" w:rsidRPr="00862853">
        <w:rPr>
          <w:rFonts w:eastAsia="MS Gothic"/>
          <w:b/>
          <w:bCs/>
        </w:rPr>
        <w:t>to address</w:t>
      </w:r>
      <w:proofErr w:type="gramEnd"/>
      <w:r w:rsidR="00862853" w:rsidRPr="00862853">
        <w:rPr>
          <w:rFonts w:eastAsia="MS Gothic"/>
          <w:b/>
          <w:bCs/>
        </w:rPr>
        <w:t xml:space="preserve"> climate change impacts. Use data sources like the Extreme Heat and Localized Flooding layers of the GIS map as well as local understanding of neighborhood characteristics.</w:t>
      </w:r>
      <w:r w:rsidR="00D04C50" w:rsidRPr="00D04C50">
        <w:rPr>
          <w:rFonts w:eastAsia="MS Gothic"/>
          <w:i/>
          <w:iCs/>
        </w:rPr>
        <w:t xml:space="preserve"> (1,500 characters max)</w:t>
      </w:r>
    </w:p>
    <w:p w14:paraId="2C321C06" w14:textId="5A5A445B" w:rsidR="00862853" w:rsidRDefault="00862853" w:rsidP="001571ED">
      <w:pPr>
        <w:rPr>
          <w:rFonts w:eastAsia="MS Gothic"/>
          <w:i/>
          <w:iCs/>
        </w:rPr>
      </w:pPr>
      <w:r>
        <w:rPr>
          <w:rFonts w:eastAsia="MS Gothic"/>
          <w:i/>
          <w:iCs/>
        </w:rPr>
        <w:t xml:space="preserve">Text entry </w:t>
      </w:r>
    </w:p>
    <w:p w14:paraId="0C9AC0E9" w14:textId="467AD1FA" w:rsidR="00862853" w:rsidRPr="00D04C50" w:rsidRDefault="00862853" w:rsidP="001571ED">
      <w:pPr>
        <w:rPr>
          <w:rFonts w:eastAsia="MS Gothic"/>
          <w:i/>
          <w:iCs/>
        </w:rPr>
      </w:pPr>
      <w:r>
        <w:rPr>
          <w:rFonts w:eastAsia="MS Gothic"/>
          <w:b/>
          <w:bCs/>
        </w:rPr>
        <w:t xml:space="preserve">2. </w:t>
      </w:r>
      <w:r w:rsidRPr="00862853">
        <w:rPr>
          <w:rFonts w:eastAsia="MS Gothic"/>
          <w:b/>
          <w:bCs/>
        </w:rPr>
        <w:t>Describe the tangible impacts for residents living in areas experiencing disproportionate climate impacts</w:t>
      </w:r>
      <w:r>
        <w:rPr>
          <w:rFonts w:eastAsia="MS Gothic"/>
          <w:b/>
          <w:bCs/>
        </w:rPr>
        <w:t xml:space="preserve">. </w:t>
      </w:r>
      <w:r w:rsidR="00D04C50" w:rsidRPr="0055368E">
        <w:rPr>
          <w:rFonts w:eastAsia="MS Gothic"/>
          <w:i/>
          <w:iCs/>
        </w:rPr>
        <w:t>(1,500 characters max)</w:t>
      </w:r>
    </w:p>
    <w:p w14:paraId="6D16E776" w14:textId="79014062" w:rsidR="00862853" w:rsidRDefault="00862853" w:rsidP="001571ED">
      <w:pPr>
        <w:rPr>
          <w:rFonts w:eastAsia="MS Gothic"/>
          <w:i/>
          <w:iCs/>
        </w:rPr>
      </w:pPr>
      <w:r>
        <w:rPr>
          <w:rFonts w:eastAsia="MS Gothic"/>
          <w:i/>
          <w:iCs/>
        </w:rPr>
        <w:t>Text entry</w:t>
      </w:r>
    </w:p>
    <w:p w14:paraId="11DE002A" w14:textId="1F20D538" w:rsidR="00862853" w:rsidRDefault="00862853" w:rsidP="00862853">
      <w:pPr>
        <w:pStyle w:val="Heading2"/>
      </w:pPr>
      <w:r>
        <w:t>Certification</w:t>
      </w:r>
    </w:p>
    <w:p w14:paraId="2D9832D5" w14:textId="4A58C174" w:rsidR="00862853" w:rsidRDefault="00411687" w:rsidP="00862853">
      <w:pPr>
        <w:rPr>
          <w:rFonts w:eastAsia="MS Gothic"/>
          <w:b/>
          <w:bCs/>
        </w:rPr>
      </w:pPr>
      <w:r w:rsidRPr="00411687">
        <w:rPr>
          <w:rFonts w:eastAsia="MS Gothic"/>
          <w:b/>
          <w:bCs/>
        </w:rPr>
        <w:t xml:space="preserve">By checking this </w:t>
      </w:r>
      <w:proofErr w:type="gramStart"/>
      <w:r w:rsidRPr="00411687">
        <w:rPr>
          <w:rFonts w:eastAsia="MS Gothic"/>
          <w:b/>
          <w:bCs/>
        </w:rPr>
        <w:t>box</w:t>
      </w:r>
      <w:proofErr w:type="gramEnd"/>
      <w:r w:rsidRPr="00411687">
        <w:rPr>
          <w:rFonts w:eastAsia="MS Gothic"/>
          <w:b/>
          <w:bCs/>
        </w:rPr>
        <w:t xml:space="preserve"> you agree that you, the </w:t>
      </w:r>
      <w:proofErr w:type="gramStart"/>
      <w:r w:rsidRPr="00411687">
        <w:rPr>
          <w:rFonts w:eastAsia="MS Gothic"/>
          <w:b/>
          <w:bCs/>
        </w:rPr>
        <w:t>named applicant</w:t>
      </w:r>
      <w:proofErr w:type="gramEnd"/>
      <w:r w:rsidRPr="00411687">
        <w:rPr>
          <w:rFonts w:eastAsia="MS Gothic"/>
          <w:b/>
          <w:bCs/>
        </w:rPr>
        <w:t xml:space="preserve">, have read the information presented in the application and that all information is correct to the best of your knowledge. As the named applicant you are responsible for the information presented in the application and agree that the application will be evaluated </w:t>
      </w:r>
      <w:proofErr w:type="gramStart"/>
      <w:r w:rsidRPr="00411687">
        <w:rPr>
          <w:rFonts w:eastAsia="MS Gothic"/>
          <w:b/>
          <w:bCs/>
        </w:rPr>
        <w:t>on</w:t>
      </w:r>
      <w:proofErr w:type="gramEnd"/>
      <w:r w:rsidRPr="00411687">
        <w:rPr>
          <w:rFonts w:eastAsia="MS Gothic"/>
          <w:b/>
          <w:bCs/>
        </w:rPr>
        <w:t xml:space="preserve"> the information you present. </w:t>
      </w:r>
    </w:p>
    <w:p w14:paraId="3666492C" w14:textId="0309C4C5" w:rsidR="00411687" w:rsidRDefault="00411687" w:rsidP="00411687">
      <w:pPr>
        <w:pStyle w:val="Heading2"/>
      </w:pPr>
      <w:r>
        <w:t>Attachments</w:t>
      </w:r>
    </w:p>
    <w:p w14:paraId="78103B53" w14:textId="1533E5F6" w:rsidR="00411687" w:rsidRDefault="00411687" w:rsidP="00411687">
      <w:pPr>
        <w:rPr>
          <w:rFonts w:eastAsia="MS Gothic"/>
        </w:rPr>
      </w:pPr>
      <w:r w:rsidRPr="00411687">
        <w:rPr>
          <w:rFonts w:eastAsia="MS Gothic"/>
        </w:rPr>
        <w:t xml:space="preserve">Please use the provided templates and forms, save locally, and </w:t>
      </w:r>
      <w:proofErr w:type="gramStart"/>
      <w:r w:rsidRPr="00411687">
        <w:rPr>
          <w:rFonts w:eastAsia="MS Gothic"/>
        </w:rPr>
        <w:t>upload</w:t>
      </w:r>
      <w:proofErr w:type="gramEnd"/>
      <w:r w:rsidRPr="00411687">
        <w:rPr>
          <w:rFonts w:eastAsia="MS Gothic"/>
        </w:rPr>
        <w:t xml:space="preserve"> to your application.</w:t>
      </w:r>
    </w:p>
    <w:p w14:paraId="5F57E2E7" w14:textId="413E2BE3" w:rsidR="006E0126" w:rsidRPr="003B4347" w:rsidRDefault="006E0126" w:rsidP="00F47D4E">
      <w:pPr>
        <w:pStyle w:val="ListParagraph"/>
        <w:numPr>
          <w:ilvl w:val="0"/>
          <w:numId w:val="20"/>
        </w:numPr>
        <w:spacing w:after="0"/>
        <w:rPr>
          <w:i/>
          <w:iCs/>
        </w:rPr>
      </w:pPr>
      <w:r w:rsidRPr="003B4347">
        <w:rPr>
          <w:b/>
          <w:bCs/>
        </w:rPr>
        <w:t xml:space="preserve">*3-Year </w:t>
      </w:r>
      <w:r w:rsidR="00EB0FED">
        <w:rPr>
          <w:b/>
          <w:bCs/>
        </w:rPr>
        <w:t xml:space="preserve">Establishment and </w:t>
      </w:r>
      <w:r w:rsidRPr="003B4347">
        <w:rPr>
          <w:b/>
          <w:bCs/>
        </w:rPr>
        <w:t>Maintenance Plan</w:t>
      </w:r>
      <w:r w:rsidRPr="003B4347">
        <w:rPr>
          <w:i/>
          <w:iCs/>
        </w:rPr>
        <w:t> - Use worksheet provided</w:t>
      </w:r>
      <w:r w:rsidR="001A2FF7">
        <w:rPr>
          <w:i/>
          <w:iCs/>
        </w:rPr>
        <w:t>, save and upload as a Word Document or PDF</w:t>
      </w:r>
      <w:r w:rsidRPr="003B4347">
        <w:rPr>
          <w:i/>
          <w:iCs/>
        </w:rPr>
        <w:t>.</w:t>
      </w:r>
    </w:p>
    <w:p w14:paraId="304631A8" w14:textId="77777777" w:rsidR="00F11E80" w:rsidRPr="003B4347" w:rsidRDefault="00F11E80" w:rsidP="00F47D4E">
      <w:pPr>
        <w:pStyle w:val="ListParagraph"/>
        <w:numPr>
          <w:ilvl w:val="0"/>
          <w:numId w:val="20"/>
        </w:numPr>
        <w:spacing w:after="0"/>
        <w:rPr>
          <w:i/>
          <w:iCs/>
        </w:rPr>
      </w:pPr>
      <w:r w:rsidRPr="003B4347">
        <w:rPr>
          <w:b/>
          <w:bCs/>
        </w:rPr>
        <w:t>*Intended Trees Species List (PDF)</w:t>
      </w:r>
      <w:r w:rsidRPr="007821BA">
        <w:t> </w:t>
      </w:r>
      <w:r w:rsidRPr="003B4347">
        <w:rPr>
          <w:i/>
          <w:iCs/>
        </w:rPr>
        <w:t>- Use worksheet provided.</w:t>
      </w:r>
    </w:p>
    <w:p w14:paraId="49A8AD2E" w14:textId="04DB1412" w:rsidR="006E0126" w:rsidRPr="003B4347" w:rsidRDefault="006E0126" w:rsidP="00F47D4E">
      <w:pPr>
        <w:pStyle w:val="ListParagraph"/>
        <w:numPr>
          <w:ilvl w:val="0"/>
          <w:numId w:val="20"/>
        </w:numPr>
        <w:spacing w:after="0"/>
        <w:rPr>
          <w:i/>
          <w:iCs/>
        </w:rPr>
      </w:pPr>
      <w:r w:rsidRPr="003B4347">
        <w:rPr>
          <w:b/>
          <w:bCs/>
        </w:rPr>
        <w:t>*Project Timeline (PDF)</w:t>
      </w:r>
      <w:r w:rsidRPr="003B4347">
        <w:rPr>
          <w:i/>
          <w:iCs/>
        </w:rPr>
        <w:t> - Use template provided, save and upload as a</w:t>
      </w:r>
      <w:r w:rsidR="001A2FF7">
        <w:rPr>
          <w:i/>
          <w:iCs/>
        </w:rPr>
        <w:t xml:space="preserve"> Word Document or PDF</w:t>
      </w:r>
      <w:r w:rsidRPr="003B4347">
        <w:rPr>
          <w:i/>
          <w:iCs/>
        </w:rPr>
        <w:t>.</w:t>
      </w:r>
    </w:p>
    <w:p w14:paraId="58CC4522" w14:textId="77777777" w:rsidR="006E0126" w:rsidRPr="003B4347" w:rsidRDefault="006E0126" w:rsidP="00F47D4E">
      <w:pPr>
        <w:pStyle w:val="ListParagraph"/>
        <w:numPr>
          <w:ilvl w:val="0"/>
          <w:numId w:val="20"/>
        </w:numPr>
        <w:spacing w:after="0"/>
        <w:rPr>
          <w:i/>
          <w:iCs/>
        </w:rPr>
      </w:pPr>
      <w:r w:rsidRPr="003B4347">
        <w:rPr>
          <w:b/>
          <w:bCs/>
        </w:rPr>
        <w:lastRenderedPageBreak/>
        <w:t>OPTIONAL: Project Detail Map(s) (PDF)</w:t>
      </w:r>
      <w:r w:rsidRPr="003B4347">
        <w:rPr>
          <w:i/>
          <w:iCs/>
        </w:rPr>
        <w:t> - OPTIONAL: Further detail of project sites. Max 10 pages.</w:t>
      </w:r>
    </w:p>
    <w:p w14:paraId="6F606036" w14:textId="77777777" w:rsidR="006E0126" w:rsidRPr="00411687" w:rsidRDefault="006E0126" w:rsidP="00411687">
      <w:pPr>
        <w:rPr>
          <w:rFonts w:eastAsia="MS Gothic"/>
        </w:rPr>
      </w:pPr>
    </w:p>
    <w:sectPr w:rsidR="006E0126" w:rsidRPr="00411687" w:rsidSect="00BE2799">
      <w:headerReference w:type="even" r:id="rId13"/>
      <w:footerReference w:type="even" r:id="rId14"/>
      <w:footerReference w:type="default" r:id="rId15"/>
      <w:footerReference w:type="first" r:id="rId16"/>
      <w:type w:val="continuous"/>
      <w:pgSz w:w="12240" w:h="15840"/>
      <w:pgMar w:top="1440" w:right="1440" w:bottom="1440" w:left="1440" w:header="576" w:footer="576" w:gutter="0"/>
      <w:pgNumType w:start="1" w:chapStyle="1" w:chapSep="e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5977A" w14:textId="77777777" w:rsidR="001E0617" w:rsidRDefault="001E0617" w:rsidP="008C4FA3">
      <w:r>
        <w:separator/>
      </w:r>
    </w:p>
    <w:p w14:paraId="36A11A3B" w14:textId="77777777" w:rsidR="001E0617" w:rsidRDefault="001E0617"/>
    <w:p w14:paraId="5D782D63" w14:textId="77777777" w:rsidR="001E0617" w:rsidRDefault="001E0617"/>
  </w:endnote>
  <w:endnote w:type="continuationSeparator" w:id="0">
    <w:p w14:paraId="418EC413" w14:textId="77777777" w:rsidR="001E0617" w:rsidRDefault="001E0617" w:rsidP="008C4FA3">
      <w:r>
        <w:continuationSeparator/>
      </w:r>
    </w:p>
    <w:p w14:paraId="1D04E758" w14:textId="77777777" w:rsidR="001E0617" w:rsidRDefault="001E0617"/>
    <w:p w14:paraId="602BD7A9" w14:textId="77777777" w:rsidR="001E0617" w:rsidRDefault="001E0617"/>
  </w:endnote>
  <w:endnote w:type="continuationNotice" w:id="1">
    <w:p w14:paraId="6C86AEEE" w14:textId="77777777" w:rsidR="001E0617" w:rsidRDefault="001E06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3F13" w14:textId="77777777" w:rsidR="00785C9E" w:rsidRDefault="00B86E78" w:rsidP="007737C3">
    <w:pPr>
      <w:pStyle w:val="Footer"/>
      <w:framePr w:wrap="around" w:vAnchor="text" w:hAnchor="margin" w:y="1"/>
      <w:rPr>
        <w:rStyle w:val="PageNumber"/>
      </w:rPr>
    </w:pPr>
    <w:r>
      <w:rPr>
        <w:rStyle w:val="PageNumber"/>
        <w:rFonts w:hint="eastAsia"/>
      </w:rPr>
      <w:fldChar w:fldCharType="begin"/>
    </w:r>
    <w:r w:rsidR="00785C9E">
      <w:rPr>
        <w:rStyle w:val="PageNumber"/>
        <w:rFonts w:hint="eastAsia"/>
      </w:rPr>
      <w:instrText xml:space="preserve">PAGE  </w:instrText>
    </w:r>
    <w:r>
      <w:rPr>
        <w:rStyle w:val="PageNumber"/>
        <w:rFonts w:hint="eastAsia"/>
      </w:rPr>
      <w:fldChar w:fldCharType="separate"/>
    </w:r>
    <w:r w:rsidR="00785C9E">
      <w:rPr>
        <w:rStyle w:val="PageNumber"/>
        <w:rFonts w:hint="eastAsia"/>
        <w:noProof/>
      </w:rPr>
      <w:t>2</w:t>
    </w:r>
    <w:r>
      <w:rPr>
        <w:rStyle w:val="PageNumber"/>
        <w:rFonts w:hint="eastAsia"/>
      </w:rPr>
      <w:fldChar w:fldCharType="end"/>
    </w:r>
  </w:p>
  <w:p w14:paraId="4BC27BAA" w14:textId="77777777" w:rsidR="00785C9E" w:rsidRDefault="00785C9E" w:rsidP="009B2F9C">
    <w:pPr>
      <w:pStyle w:val="Footer"/>
      <w:ind w:firstLine="360"/>
    </w:pPr>
  </w:p>
  <w:p w14:paraId="7F0F18B2" w14:textId="77777777" w:rsidR="00785C9E" w:rsidRDefault="00785C9E"/>
  <w:p w14:paraId="0133731B" w14:textId="77777777" w:rsidR="00FE3AD2" w:rsidRDefault="00FE3A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2C77" w14:textId="77777777" w:rsidR="00DA7682" w:rsidRPr="00E315D3" w:rsidRDefault="00DA7682" w:rsidP="00AA199C">
    <w:pPr>
      <w:pStyle w:val="Footer"/>
      <w:tabs>
        <w:tab w:val="right" w:pos="9990"/>
      </w:tabs>
      <w:rPr>
        <w:i/>
        <w:iCs/>
        <w:sz w:val="18"/>
        <w:szCs w:val="18"/>
      </w:rPr>
    </w:pPr>
  </w:p>
  <w:p w14:paraId="288E1C47" w14:textId="1082B244" w:rsidR="00FE3AD2" w:rsidRPr="000112CD" w:rsidRDefault="00785C9E" w:rsidP="00F068D9">
    <w:pPr>
      <w:tabs>
        <w:tab w:val="left" w:pos="5676"/>
      </w:tabs>
      <w:rPr>
        <w:sz w:val="16"/>
        <w:szCs w:val="16"/>
      </w:rPr>
    </w:pPr>
    <w:r w:rsidRPr="00C66982">
      <w:rPr>
        <w:rStyle w:val="FooterChar"/>
        <w:color w:val="171717" w:themeColor="background2" w:themeShade="1A"/>
        <w:szCs w:val="16"/>
      </w:rPr>
      <w:t xml:space="preserve">Page - </w:t>
    </w:r>
    <w:r w:rsidR="00B86E78" w:rsidRPr="00C66982">
      <w:rPr>
        <w:rStyle w:val="FooterChar"/>
        <w:color w:val="171717" w:themeColor="background2" w:themeShade="1A"/>
        <w:szCs w:val="16"/>
      </w:rPr>
      <w:fldChar w:fldCharType="begin"/>
    </w:r>
    <w:r w:rsidRPr="00C66982">
      <w:rPr>
        <w:rStyle w:val="FooterChar"/>
        <w:color w:val="171717" w:themeColor="background2" w:themeShade="1A"/>
        <w:szCs w:val="16"/>
      </w:rPr>
      <w:instrText xml:space="preserve"> PAGE </w:instrText>
    </w:r>
    <w:r w:rsidR="00B86E78" w:rsidRPr="00C66982">
      <w:rPr>
        <w:rStyle w:val="FooterChar"/>
        <w:color w:val="171717" w:themeColor="background2" w:themeShade="1A"/>
        <w:szCs w:val="16"/>
      </w:rPr>
      <w:fldChar w:fldCharType="separate"/>
    </w:r>
    <w:r w:rsidR="00AE054E" w:rsidRPr="00C66982">
      <w:rPr>
        <w:rStyle w:val="FooterChar"/>
        <w:noProof/>
        <w:color w:val="171717" w:themeColor="background2" w:themeShade="1A"/>
        <w:szCs w:val="16"/>
      </w:rPr>
      <w:t>2</w:t>
    </w:r>
    <w:r w:rsidR="00B86E78" w:rsidRPr="00C66982">
      <w:rPr>
        <w:rStyle w:val="FooterChar"/>
        <w:color w:val="171717" w:themeColor="background2" w:themeShade="1A"/>
        <w:szCs w:val="16"/>
      </w:rPr>
      <w:fldChar w:fldCharType="end"/>
    </w:r>
    <w:r w:rsidR="00680406" w:rsidRPr="00C66982">
      <w:rPr>
        <w:rStyle w:val="FooterChar"/>
        <w:color w:val="171717" w:themeColor="background2" w:themeShade="1A"/>
        <w:szCs w:val="16"/>
      </w:rPr>
      <w:t xml:space="preserve">  </w:t>
    </w:r>
    <w:r w:rsidRPr="00C66982">
      <w:rPr>
        <w:rStyle w:val="FooterChar"/>
        <w:color w:val="171717" w:themeColor="background2" w:themeShade="1A"/>
        <w:szCs w:val="16"/>
      </w:rPr>
      <w:t>|</w:t>
    </w:r>
    <w:r w:rsidRPr="00C66982">
      <w:rPr>
        <w:rStyle w:val="PageNumber"/>
        <w:sz w:val="16"/>
        <w:szCs w:val="16"/>
      </w:rPr>
      <w:t xml:space="preserve">  </w:t>
    </w:r>
    <w:r w:rsidRPr="00C66982">
      <w:rPr>
        <w:rFonts w:hint="eastAsia"/>
        <w:sz w:val="16"/>
        <w:szCs w:val="16"/>
      </w:rPr>
      <w:t>METROPOLITAN COUNCIL</w:t>
    </w:r>
    <w:r w:rsidR="00F068D9">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204D" w14:textId="77777777" w:rsidR="00B704A5" w:rsidRPr="00B704A5" w:rsidRDefault="00B704A5" w:rsidP="00B704A5">
    <w:pPr>
      <w:pStyle w:val="Footer"/>
      <w:tabs>
        <w:tab w:val="right" w:pos="9990"/>
      </w:tabs>
      <w:rPr>
        <w:b/>
        <w:bCs/>
        <w:i/>
        <w:iCs/>
        <w:sz w:val="20"/>
      </w:rPr>
    </w:pPr>
    <w:r w:rsidRPr="00B704A5">
      <w:rPr>
        <w:b/>
        <w:bCs/>
        <w:i/>
        <w:iCs/>
        <w:sz w:val="20"/>
      </w:rPr>
      <w:t>*Required questions</w:t>
    </w:r>
  </w:p>
  <w:p w14:paraId="6223E90F" w14:textId="77777777" w:rsidR="00B704A5" w:rsidRPr="00B704A5" w:rsidRDefault="00B704A5" w:rsidP="00B704A5">
    <w:pPr>
      <w:pStyle w:val="Footer"/>
      <w:tabs>
        <w:tab w:val="right" w:pos="9990"/>
      </w:tabs>
      <w:rPr>
        <w:b/>
        <w:bCs/>
        <w:i/>
        <w:iCs/>
        <w:sz w:val="20"/>
      </w:rPr>
    </w:pPr>
    <w:r w:rsidRPr="00B704A5">
      <w:rPr>
        <w:b/>
        <w:bCs/>
        <w:i/>
        <w:iCs/>
        <w:sz w:val="20"/>
      </w:rPr>
      <w:t>All character count limits include spaces.</w:t>
    </w:r>
  </w:p>
  <w:p w14:paraId="7C77E33A" w14:textId="77777777" w:rsidR="00B704A5" w:rsidRDefault="00B704A5" w:rsidP="00A132D7">
    <w:pPr>
      <w:pStyle w:val="Footer"/>
      <w:tabs>
        <w:tab w:val="clear" w:pos="4320"/>
        <w:tab w:val="clear" w:pos="8640"/>
        <w:tab w:val="right" w:pos="9990"/>
      </w:tabs>
    </w:pPr>
  </w:p>
  <w:p w14:paraId="14045E67" w14:textId="309C6FC0" w:rsidR="00FE3AD2" w:rsidRDefault="00785C9E" w:rsidP="00A132D7">
    <w:pPr>
      <w:pStyle w:val="Footer"/>
      <w:tabs>
        <w:tab w:val="clear" w:pos="4320"/>
        <w:tab w:val="clear" w:pos="8640"/>
        <w:tab w:val="right" w:pos="9990"/>
      </w:tabs>
    </w:pPr>
    <w:r w:rsidRPr="00501C82">
      <w:t xml:space="preserve">Page - </w:t>
    </w:r>
    <w:r w:rsidR="00F9478B">
      <w:fldChar w:fldCharType="begin"/>
    </w:r>
    <w:r w:rsidR="00F9478B">
      <w:instrText xml:space="preserve"> PAGE </w:instrText>
    </w:r>
    <w:r w:rsidR="00F9478B">
      <w:fldChar w:fldCharType="separate"/>
    </w:r>
    <w:r w:rsidR="00AE054E">
      <w:rPr>
        <w:noProof/>
      </w:rPr>
      <w:t>1</w:t>
    </w:r>
    <w:r w:rsidR="00F9478B">
      <w:rPr>
        <w:noProof/>
      </w:rPr>
      <w:fldChar w:fldCharType="end"/>
    </w:r>
    <w:r w:rsidR="00A132D7">
      <w:rPr>
        <w:noProof/>
      </w:rPr>
      <w:tab/>
      <w:t>Metropolitan Council Community Tree Planting Grants</w:t>
    </w:r>
    <w:r w:rsidR="00A132D7" w:rsidRPr="00A82183">
      <w:rPr>
        <w:caps/>
        <w:noProof/>
      </w:rPr>
      <w:t xml:space="preserve">: </w:t>
    </w:r>
    <w:r w:rsidR="00A82183" w:rsidRPr="00A82183">
      <w:rPr>
        <w:caps/>
        <w:noProof/>
      </w:rPr>
      <w:t>Draft Application in Word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9E105" w14:textId="77777777" w:rsidR="001E0617" w:rsidRDefault="001E0617" w:rsidP="008C4FA3">
      <w:r>
        <w:separator/>
      </w:r>
    </w:p>
    <w:p w14:paraId="5D9A66D7" w14:textId="77777777" w:rsidR="001E0617" w:rsidRDefault="001E0617"/>
    <w:p w14:paraId="076820C6" w14:textId="77777777" w:rsidR="001E0617" w:rsidRDefault="001E0617"/>
  </w:footnote>
  <w:footnote w:type="continuationSeparator" w:id="0">
    <w:p w14:paraId="52BFD8AE" w14:textId="77777777" w:rsidR="001E0617" w:rsidRDefault="001E0617" w:rsidP="008C4FA3">
      <w:r>
        <w:continuationSeparator/>
      </w:r>
    </w:p>
    <w:p w14:paraId="24E85D8F" w14:textId="77777777" w:rsidR="001E0617" w:rsidRDefault="001E0617"/>
    <w:p w14:paraId="015A0255" w14:textId="77777777" w:rsidR="001E0617" w:rsidRDefault="001E0617"/>
  </w:footnote>
  <w:footnote w:type="continuationNotice" w:id="1">
    <w:p w14:paraId="39910894" w14:textId="77777777" w:rsidR="001E0617" w:rsidRDefault="001E06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8B53" w14:textId="77777777" w:rsidR="00785C9E" w:rsidRDefault="00785C9E" w:rsidP="00711226">
    <w:pPr>
      <w:tabs>
        <w:tab w:val="center" w:pos="5040"/>
        <w:tab w:val="right" w:pos="10080"/>
      </w:tabs>
    </w:pPr>
    <w:r>
      <w:t>[Type text]</w:t>
    </w:r>
    <w:r>
      <w:tab/>
      <w:t>[Type text]</w:t>
    </w:r>
    <w:r>
      <w:tab/>
      <w:t>[Type text]</w:t>
    </w:r>
  </w:p>
  <w:p w14:paraId="174DD0B6" w14:textId="77777777" w:rsidR="00785C9E" w:rsidRDefault="00785C9E"/>
  <w:p w14:paraId="1F4C9CA1" w14:textId="77777777" w:rsidR="00785C9E" w:rsidRDefault="00785C9E"/>
  <w:p w14:paraId="59217D0A" w14:textId="77777777" w:rsidR="00FE3AD2" w:rsidRDefault="00FE3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D2E2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02B27"/>
    <w:multiLevelType w:val="hybridMultilevel"/>
    <w:tmpl w:val="82CC6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D174E"/>
    <w:multiLevelType w:val="hybridMultilevel"/>
    <w:tmpl w:val="833AC18A"/>
    <w:lvl w:ilvl="0" w:tplc="97AC306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CB3752"/>
    <w:multiLevelType w:val="hybridMultilevel"/>
    <w:tmpl w:val="4564647A"/>
    <w:lvl w:ilvl="0" w:tplc="FFFFFFFF">
      <w:start w:val="1"/>
      <w:numFmt w:val="decimal"/>
      <w:lvlText w:val="%1."/>
      <w:lvlJc w:val="left"/>
      <w:pPr>
        <w:ind w:left="360" w:hanging="360"/>
      </w:pPr>
      <w:rPr>
        <w:rFonts w:eastAsia="Times New Roman" w:hint="default"/>
        <w:sz w:val="22"/>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391924"/>
    <w:multiLevelType w:val="hybridMultilevel"/>
    <w:tmpl w:val="4D7058B6"/>
    <w:lvl w:ilvl="0" w:tplc="97AC30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3452A"/>
    <w:multiLevelType w:val="hybridMultilevel"/>
    <w:tmpl w:val="9AC87D96"/>
    <w:lvl w:ilvl="0" w:tplc="4740D670">
      <w:start w:val="1"/>
      <w:numFmt w:val="bullet"/>
      <w:pStyle w:val="List-"/>
      <w:lvlText w:val=""/>
      <w:lvlJc w:val="left"/>
      <w:pPr>
        <w:ind w:left="720" w:hanging="360"/>
      </w:pPr>
      <w:rPr>
        <w:rFonts w:ascii="Symbol" w:hAnsi="Symbol" w:hint="default"/>
        <w:color w:val="505150"/>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6" w15:restartNumberingAfterBreak="0">
    <w:nsid w:val="17706608"/>
    <w:multiLevelType w:val="hybridMultilevel"/>
    <w:tmpl w:val="3E26BEEE"/>
    <w:lvl w:ilvl="0" w:tplc="66BA7682">
      <w:start w:val="2026"/>
      <w:numFmt w:val="bullet"/>
      <w:lvlText w:val="-"/>
      <w:lvlJc w:val="left"/>
      <w:pPr>
        <w:ind w:left="720" w:hanging="360"/>
      </w:pPr>
      <w:rPr>
        <w:rFonts w:ascii="Arial" w:eastAsia="Times New Roman" w:hAnsi="Arial" w:cs="Arial" w:hint="default"/>
        <w:color w:val="171717" w:themeColor="background2" w:themeShade="1A"/>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B51EBE"/>
    <w:multiLevelType w:val="hybridMultilevel"/>
    <w:tmpl w:val="315C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875AF3"/>
    <w:multiLevelType w:val="hybridMultilevel"/>
    <w:tmpl w:val="C22E154E"/>
    <w:lvl w:ilvl="0" w:tplc="97AC3064">
      <w:start w:val="1"/>
      <w:numFmt w:val="bullet"/>
      <w:lvlText w:val=""/>
      <w:lvlJc w:val="left"/>
      <w:pPr>
        <w:ind w:left="1080" w:hanging="360"/>
      </w:pPr>
      <w:rPr>
        <w:rFonts w:ascii="Symbol" w:hAnsi="Symbol" w:hint="default"/>
        <w:sz w:val="22"/>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AA90E30"/>
    <w:multiLevelType w:val="hybridMultilevel"/>
    <w:tmpl w:val="DD70B9DA"/>
    <w:lvl w:ilvl="0" w:tplc="951CF3FE">
      <w:start w:val="1"/>
      <w:numFmt w:val="decimal"/>
      <w:lvlText w:val="%1."/>
      <w:lvlJc w:val="left"/>
      <w:pPr>
        <w:ind w:left="360" w:hanging="360"/>
      </w:pPr>
      <w:rPr>
        <w:rFonts w:eastAsia="Times New Roman" w:hint="default"/>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6C38AC"/>
    <w:multiLevelType w:val="hybridMultilevel"/>
    <w:tmpl w:val="4ACCFE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CD2986"/>
    <w:multiLevelType w:val="hybridMultilevel"/>
    <w:tmpl w:val="6638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BC15E7"/>
    <w:multiLevelType w:val="hybridMultilevel"/>
    <w:tmpl w:val="DBBC5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92FDA"/>
    <w:multiLevelType w:val="hybridMultilevel"/>
    <w:tmpl w:val="DBD6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7865DC"/>
    <w:multiLevelType w:val="hybridMultilevel"/>
    <w:tmpl w:val="95DA5DCA"/>
    <w:lvl w:ilvl="0" w:tplc="97AC30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592F08"/>
    <w:multiLevelType w:val="hybridMultilevel"/>
    <w:tmpl w:val="1CA2BF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C601FE"/>
    <w:multiLevelType w:val="hybridMultilevel"/>
    <w:tmpl w:val="449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0C2D24"/>
    <w:multiLevelType w:val="hybridMultilevel"/>
    <w:tmpl w:val="FCDC1AA0"/>
    <w:lvl w:ilvl="0" w:tplc="47AE4C24">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C3ED7"/>
    <w:multiLevelType w:val="hybridMultilevel"/>
    <w:tmpl w:val="21529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970797"/>
    <w:multiLevelType w:val="hybridMultilevel"/>
    <w:tmpl w:val="D64CC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FA361C"/>
    <w:multiLevelType w:val="hybridMultilevel"/>
    <w:tmpl w:val="1A06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997C47"/>
    <w:multiLevelType w:val="hybridMultilevel"/>
    <w:tmpl w:val="085AC36C"/>
    <w:lvl w:ilvl="0" w:tplc="97AC30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EE3E1A"/>
    <w:multiLevelType w:val="hybridMultilevel"/>
    <w:tmpl w:val="5152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83386"/>
    <w:multiLevelType w:val="hybridMultilevel"/>
    <w:tmpl w:val="0CF67380"/>
    <w:lvl w:ilvl="0" w:tplc="902C9026">
      <w:start w:val="1"/>
      <w:numFmt w:val="decimal"/>
      <w:lvlText w:val="%1."/>
      <w:lvlJc w:val="left"/>
      <w:pPr>
        <w:ind w:left="360" w:hanging="360"/>
      </w:pPr>
      <w:rPr>
        <w:rFonts w:hint="default"/>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C72383C"/>
    <w:multiLevelType w:val="hybridMultilevel"/>
    <w:tmpl w:val="DE867EEC"/>
    <w:lvl w:ilvl="0" w:tplc="66BA7682">
      <w:start w:val="2026"/>
      <w:numFmt w:val="bullet"/>
      <w:lvlText w:val="-"/>
      <w:lvlJc w:val="left"/>
      <w:pPr>
        <w:ind w:left="720" w:hanging="360"/>
      </w:pPr>
      <w:rPr>
        <w:rFonts w:ascii="Arial" w:eastAsia="Times New Roman" w:hAnsi="Arial" w:cs="Arial" w:hint="default"/>
        <w:color w:val="171717" w:themeColor="background2" w:themeShade="1A"/>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B42C1"/>
    <w:multiLevelType w:val="hybridMultilevel"/>
    <w:tmpl w:val="92C2B5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EC64C3"/>
    <w:multiLevelType w:val="hybridMultilevel"/>
    <w:tmpl w:val="6268925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F6E5B24"/>
    <w:multiLevelType w:val="hybridMultilevel"/>
    <w:tmpl w:val="6ABE6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03067E"/>
    <w:multiLevelType w:val="hybridMultilevel"/>
    <w:tmpl w:val="5FFA637C"/>
    <w:lvl w:ilvl="0" w:tplc="7DF8094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7A65E4"/>
    <w:multiLevelType w:val="hybridMultilevel"/>
    <w:tmpl w:val="4B6A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AC2459"/>
    <w:multiLevelType w:val="hybridMultilevel"/>
    <w:tmpl w:val="64B2988C"/>
    <w:lvl w:ilvl="0" w:tplc="7DD62024">
      <w:start w:val="1"/>
      <w:numFmt w:val="decimal"/>
      <w:lvlText w:val="%1."/>
      <w:lvlJc w:val="left"/>
      <w:pPr>
        <w:ind w:left="720" w:hanging="360"/>
      </w:pPr>
      <w:rPr>
        <w:rFonts w:eastAsia="MS PGoth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314098"/>
    <w:multiLevelType w:val="hybridMultilevel"/>
    <w:tmpl w:val="8F22A678"/>
    <w:lvl w:ilvl="0" w:tplc="97AC30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AC06FA"/>
    <w:multiLevelType w:val="hybridMultilevel"/>
    <w:tmpl w:val="F48417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9F75A8"/>
    <w:multiLevelType w:val="hybridMultilevel"/>
    <w:tmpl w:val="6F988994"/>
    <w:lvl w:ilvl="0" w:tplc="F24CE784">
      <w:start w:val="75"/>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221725"/>
    <w:multiLevelType w:val="hybridMultilevel"/>
    <w:tmpl w:val="2D3CE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06501A"/>
    <w:multiLevelType w:val="multilevel"/>
    <w:tmpl w:val="7A209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532872"/>
    <w:multiLevelType w:val="hybridMultilevel"/>
    <w:tmpl w:val="1CA2BF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0266253">
    <w:abstractNumId w:val="0"/>
  </w:num>
  <w:num w:numId="2" w16cid:durableId="1280141656">
    <w:abstractNumId w:val="5"/>
  </w:num>
  <w:num w:numId="3" w16cid:durableId="2084404669">
    <w:abstractNumId w:val="17"/>
  </w:num>
  <w:num w:numId="4" w16cid:durableId="1672218282">
    <w:abstractNumId w:val="32"/>
  </w:num>
  <w:num w:numId="5" w16cid:durableId="564068860">
    <w:abstractNumId w:val="21"/>
  </w:num>
  <w:num w:numId="6" w16cid:durableId="1634478364">
    <w:abstractNumId w:val="25"/>
  </w:num>
  <w:num w:numId="7" w16cid:durableId="1547642312">
    <w:abstractNumId w:val="26"/>
  </w:num>
  <w:num w:numId="8" w16cid:durableId="1717241987">
    <w:abstractNumId w:val="13"/>
  </w:num>
  <w:num w:numId="9" w16cid:durableId="945700956">
    <w:abstractNumId w:val="22"/>
  </w:num>
  <w:num w:numId="10" w16cid:durableId="1813672610">
    <w:abstractNumId w:val="36"/>
  </w:num>
  <w:num w:numId="11" w16cid:durableId="739181097">
    <w:abstractNumId w:val="11"/>
  </w:num>
  <w:num w:numId="12" w16cid:durableId="650325990">
    <w:abstractNumId w:val="20"/>
  </w:num>
  <w:num w:numId="13" w16cid:durableId="637150745">
    <w:abstractNumId w:val="18"/>
  </w:num>
  <w:num w:numId="14" w16cid:durableId="2111242774">
    <w:abstractNumId w:val="16"/>
  </w:num>
  <w:num w:numId="15" w16cid:durableId="1928686381">
    <w:abstractNumId w:val="29"/>
  </w:num>
  <w:num w:numId="16" w16cid:durableId="694691783">
    <w:abstractNumId w:val="12"/>
  </w:num>
  <w:num w:numId="17" w16cid:durableId="39205523">
    <w:abstractNumId w:val="27"/>
  </w:num>
  <w:num w:numId="18" w16cid:durableId="1814371559">
    <w:abstractNumId w:val="1"/>
  </w:num>
  <w:num w:numId="19" w16cid:durableId="1449733915">
    <w:abstractNumId w:val="19"/>
  </w:num>
  <w:num w:numId="20" w16cid:durableId="1886408547">
    <w:abstractNumId w:val="15"/>
  </w:num>
  <w:num w:numId="21" w16cid:durableId="1719013818">
    <w:abstractNumId w:val="24"/>
  </w:num>
  <w:num w:numId="22" w16cid:durableId="892615707">
    <w:abstractNumId w:val="6"/>
  </w:num>
  <w:num w:numId="23" w16cid:durableId="1981693449">
    <w:abstractNumId w:val="7"/>
  </w:num>
  <w:num w:numId="24" w16cid:durableId="253591395">
    <w:abstractNumId w:val="28"/>
  </w:num>
  <w:num w:numId="25" w16cid:durableId="692345581">
    <w:abstractNumId w:val="4"/>
  </w:num>
  <w:num w:numId="26" w16cid:durableId="346641136">
    <w:abstractNumId w:val="31"/>
  </w:num>
  <w:num w:numId="27" w16cid:durableId="1311061374">
    <w:abstractNumId w:val="23"/>
  </w:num>
  <w:num w:numId="28" w16cid:durableId="1430197730">
    <w:abstractNumId w:val="30"/>
  </w:num>
  <w:num w:numId="29" w16cid:durableId="1412586690">
    <w:abstractNumId w:val="9"/>
  </w:num>
  <w:num w:numId="30" w16cid:durableId="1945726762">
    <w:abstractNumId w:val="3"/>
  </w:num>
  <w:num w:numId="31" w16cid:durableId="1500193693">
    <w:abstractNumId w:val="2"/>
  </w:num>
  <w:num w:numId="32" w16cid:durableId="1886060699">
    <w:abstractNumId w:val="8"/>
  </w:num>
  <w:num w:numId="33" w16cid:durableId="1459756526">
    <w:abstractNumId w:val="33"/>
  </w:num>
  <w:num w:numId="34" w16cid:durableId="2066441087">
    <w:abstractNumId w:val="14"/>
  </w:num>
  <w:num w:numId="35" w16cid:durableId="1626231867">
    <w:abstractNumId w:val="10"/>
  </w:num>
  <w:num w:numId="36" w16cid:durableId="573316577">
    <w:abstractNumId w:val="35"/>
    <w:lvlOverride w:ilvl="0">
      <w:startOverride w:val="1"/>
    </w:lvlOverride>
  </w:num>
  <w:num w:numId="37" w16cid:durableId="1628509818">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 w:name="ShowStaticGuides" w:val="1"/>
  </w:docVars>
  <w:rsids>
    <w:rsidRoot w:val="00A132D7"/>
    <w:rsid w:val="0000183E"/>
    <w:rsid w:val="00006D64"/>
    <w:rsid w:val="000112CD"/>
    <w:rsid w:val="0001600B"/>
    <w:rsid w:val="000173B3"/>
    <w:rsid w:val="00017BEC"/>
    <w:rsid w:val="0002009F"/>
    <w:rsid w:val="00024844"/>
    <w:rsid w:val="00026D71"/>
    <w:rsid w:val="00032A9F"/>
    <w:rsid w:val="00032D22"/>
    <w:rsid w:val="00033A01"/>
    <w:rsid w:val="00035D71"/>
    <w:rsid w:val="0003759B"/>
    <w:rsid w:val="000430FD"/>
    <w:rsid w:val="00050B85"/>
    <w:rsid w:val="00051385"/>
    <w:rsid w:val="0005602B"/>
    <w:rsid w:val="00060FF5"/>
    <w:rsid w:val="00062BE3"/>
    <w:rsid w:val="000637DC"/>
    <w:rsid w:val="00064E9B"/>
    <w:rsid w:val="00067DBB"/>
    <w:rsid w:val="000710D4"/>
    <w:rsid w:val="0007439D"/>
    <w:rsid w:val="00074BCA"/>
    <w:rsid w:val="00075BCA"/>
    <w:rsid w:val="000766FB"/>
    <w:rsid w:val="00082314"/>
    <w:rsid w:val="00094413"/>
    <w:rsid w:val="00096622"/>
    <w:rsid w:val="00096B0E"/>
    <w:rsid w:val="000973B5"/>
    <w:rsid w:val="000A03D1"/>
    <w:rsid w:val="000A12B0"/>
    <w:rsid w:val="000A445F"/>
    <w:rsid w:val="000B01A8"/>
    <w:rsid w:val="000B0792"/>
    <w:rsid w:val="000B1B83"/>
    <w:rsid w:val="000B263F"/>
    <w:rsid w:val="000B44A2"/>
    <w:rsid w:val="000B4BD6"/>
    <w:rsid w:val="000B70FF"/>
    <w:rsid w:val="000C1DCC"/>
    <w:rsid w:val="000C5C7F"/>
    <w:rsid w:val="000C66CE"/>
    <w:rsid w:val="000C6CB5"/>
    <w:rsid w:val="000D0127"/>
    <w:rsid w:val="000D2DDA"/>
    <w:rsid w:val="000D4242"/>
    <w:rsid w:val="000D587B"/>
    <w:rsid w:val="000D5FF0"/>
    <w:rsid w:val="000D6BF7"/>
    <w:rsid w:val="000E2D31"/>
    <w:rsid w:val="000E2F6B"/>
    <w:rsid w:val="000E535F"/>
    <w:rsid w:val="000F14D5"/>
    <w:rsid w:val="000F30D8"/>
    <w:rsid w:val="000F499B"/>
    <w:rsid w:val="000F4C1A"/>
    <w:rsid w:val="00102943"/>
    <w:rsid w:val="00110269"/>
    <w:rsid w:val="00110C64"/>
    <w:rsid w:val="0011215B"/>
    <w:rsid w:val="0011770F"/>
    <w:rsid w:val="00121844"/>
    <w:rsid w:val="00123DF3"/>
    <w:rsid w:val="00124A37"/>
    <w:rsid w:val="001266BB"/>
    <w:rsid w:val="0012694D"/>
    <w:rsid w:val="0013003A"/>
    <w:rsid w:val="00130C96"/>
    <w:rsid w:val="00135920"/>
    <w:rsid w:val="001362D4"/>
    <w:rsid w:val="00143578"/>
    <w:rsid w:val="00147552"/>
    <w:rsid w:val="00151186"/>
    <w:rsid w:val="00155B2A"/>
    <w:rsid w:val="00156E24"/>
    <w:rsid w:val="001571ED"/>
    <w:rsid w:val="0016219F"/>
    <w:rsid w:val="00162787"/>
    <w:rsid w:val="00163D04"/>
    <w:rsid w:val="00164A93"/>
    <w:rsid w:val="0016567C"/>
    <w:rsid w:val="001724E5"/>
    <w:rsid w:val="00173929"/>
    <w:rsid w:val="00174091"/>
    <w:rsid w:val="001751DB"/>
    <w:rsid w:val="00176D2F"/>
    <w:rsid w:val="001864A7"/>
    <w:rsid w:val="00186CCC"/>
    <w:rsid w:val="00192539"/>
    <w:rsid w:val="001936EA"/>
    <w:rsid w:val="00195C73"/>
    <w:rsid w:val="00197AE1"/>
    <w:rsid w:val="001A0AEF"/>
    <w:rsid w:val="001A1007"/>
    <w:rsid w:val="001A1B8E"/>
    <w:rsid w:val="001A2FF7"/>
    <w:rsid w:val="001B0158"/>
    <w:rsid w:val="001B354F"/>
    <w:rsid w:val="001B5131"/>
    <w:rsid w:val="001C3691"/>
    <w:rsid w:val="001C3CA4"/>
    <w:rsid w:val="001D0005"/>
    <w:rsid w:val="001E0617"/>
    <w:rsid w:val="001E1458"/>
    <w:rsid w:val="001E2794"/>
    <w:rsid w:val="001E2A1D"/>
    <w:rsid w:val="001E4D8B"/>
    <w:rsid w:val="001E4ED9"/>
    <w:rsid w:val="001E538D"/>
    <w:rsid w:val="001F10A3"/>
    <w:rsid w:val="001F4FFC"/>
    <w:rsid w:val="001F50D6"/>
    <w:rsid w:val="001F57CA"/>
    <w:rsid w:val="0021098A"/>
    <w:rsid w:val="0021145B"/>
    <w:rsid w:val="00216450"/>
    <w:rsid w:val="002204F2"/>
    <w:rsid w:val="00226193"/>
    <w:rsid w:val="00226C98"/>
    <w:rsid w:val="00235178"/>
    <w:rsid w:val="00235AE3"/>
    <w:rsid w:val="00235E90"/>
    <w:rsid w:val="00235F5F"/>
    <w:rsid w:val="0023732F"/>
    <w:rsid w:val="002435C4"/>
    <w:rsid w:val="00245DAE"/>
    <w:rsid w:val="00253FEB"/>
    <w:rsid w:val="00256238"/>
    <w:rsid w:val="002653D4"/>
    <w:rsid w:val="00267652"/>
    <w:rsid w:val="00270C7E"/>
    <w:rsid w:val="00271DAC"/>
    <w:rsid w:val="002760CA"/>
    <w:rsid w:val="0028086A"/>
    <w:rsid w:val="00282557"/>
    <w:rsid w:val="0028357A"/>
    <w:rsid w:val="00291CBC"/>
    <w:rsid w:val="002A0436"/>
    <w:rsid w:val="002A114E"/>
    <w:rsid w:val="002A4FE5"/>
    <w:rsid w:val="002A6980"/>
    <w:rsid w:val="002B0B3E"/>
    <w:rsid w:val="002B34F1"/>
    <w:rsid w:val="002B3CDC"/>
    <w:rsid w:val="002B5297"/>
    <w:rsid w:val="002C0AB4"/>
    <w:rsid w:val="002C4A3E"/>
    <w:rsid w:val="002C4EB0"/>
    <w:rsid w:val="002C6751"/>
    <w:rsid w:val="002D3594"/>
    <w:rsid w:val="002D3872"/>
    <w:rsid w:val="002D5720"/>
    <w:rsid w:val="002E1961"/>
    <w:rsid w:val="002E1F2E"/>
    <w:rsid w:val="003007CF"/>
    <w:rsid w:val="00301B7A"/>
    <w:rsid w:val="00303B1B"/>
    <w:rsid w:val="003104A9"/>
    <w:rsid w:val="00322CFA"/>
    <w:rsid w:val="00322F97"/>
    <w:rsid w:val="00324200"/>
    <w:rsid w:val="00332CD2"/>
    <w:rsid w:val="0033362B"/>
    <w:rsid w:val="003355B0"/>
    <w:rsid w:val="0034349C"/>
    <w:rsid w:val="003456FF"/>
    <w:rsid w:val="00347B10"/>
    <w:rsid w:val="003500B7"/>
    <w:rsid w:val="0035126A"/>
    <w:rsid w:val="00353243"/>
    <w:rsid w:val="00363402"/>
    <w:rsid w:val="00363669"/>
    <w:rsid w:val="0036754E"/>
    <w:rsid w:val="00371B5C"/>
    <w:rsid w:val="0038238E"/>
    <w:rsid w:val="00384A3D"/>
    <w:rsid w:val="00391A4E"/>
    <w:rsid w:val="003953DD"/>
    <w:rsid w:val="003B2327"/>
    <w:rsid w:val="003B4347"/>
    <w:rsid w:val="003B5C08"/>
    <w:rsid w:val="003B65AE"/>
    <w:rsid w:val="003C20F9"/>
    <w:rsid w:val="003C56AC"/>
    <w:rsid w:val="003D0E6E"/>
    <w:rsid w:val="003D7993"/>
    <w:rsid w:val="003D7BD4"/>
    <w:rsid w:val="003F0EAC"/>
    <w:rsid w:val="003F0EBC"/>
    <w:rsid w:val="003F1A7B"/>
    <w:rsid w:val="003F4D45"/>
    <w:rsid w:val="004016C1"/>
    <w:rsid w:val="0040216C"/>
    <w:rsid w:val="00402369"/>
    <w:rsid w:val="00406328"/>
    <w:rsid w:val="004069E9"/>
    <w:rsid w:val="00407110"/>
    <w:rsid w:val="00411687"/>
    <w:rsid w:val="0041614B"/>
    <w:rsid w:val="00421144"/>
    <w:rsid w:val="0042124B"/>
    <w:rsid w:val="0042162F"/>
    <w:rsid w:val="00421712"/>
    <w:rsid w:val="00427889"/>
    <w:rsid w:val="004337FB"/>
    <w:rsid w:val="004353D9"/>
    <w:rsid w:val="00437644"/>
    <w:rsid w:val="00445FB6"/>
    <w:rsid w:val="00447B56"/>
    <w:rsid w:val="004535CD"/>
    <w:rsid w:val="00454159"/>
    <w:rsid w:val="004542BA"/>
    <w:rsid w:val="0045685A"/>
    <w:rsid w:val="00462850"/>
    <w:rsid w:val="00462AA7"/>
    <w:rsid w:val="00467609"/>
    <w:rsid w:val="00490707"/>
    <w:rsid w:val="004908E8"/>
    <w:rsid w:val="00492B2B"/>
    <w:rsid w:val="004A139D"/>
    <w:rsid w:val="004B2D14"/>
    <w:rsid w:val="004B5F37"/>
    <w:rsid w:val="004C1579"/>
    <w:rsid w:val="004C1678"/>
    <w:rsid w:val="004C3D72"/>
    <w:rsid w:val="004C72CA"/>
    <w:rsid w:val="004D00BF"/>
    <w:rsid w:val="004D0A65"/>
    <w:rsid w:val="004D3846"/>
    <w:rsid w:val="004D670E"/>
    <w:rsid w:val="004E57D1"/>
    <w:rsid w:val="004E5BC3"/>
    <w:rsid w:val="004F0A67"/>
    <w:rsid w:val="004F5783"/>
    <w:rsid w:val="004F7EFD"/>
    <w:rsid w:val="00501C82"/>
    <w:rsid w:val="00507A9C"/>
    <w:rsid w:val="00511248"/>
    <w:rsid w:val="00514103"/>
    <w:rsid w:val="00517F7B"/>
    <w:rsid w:val="00524735"/>
    <w:rsid w:val="00531A03"/>
    <w:rsid w:val="00532898"/>
    <w:rsid w:val="00535A33"/>
    <w:rsid w:val="005417C2"/>
    <w:rsid w:val="00543123"/>
    <w:rsid w:val="00550590"/>
    <w:rsid w:val="00561473"/>
    <w:rsid w:val="00571EB5"/>
    <w:rsid w:val="0059090B"/>
    <w:rsid w:val="00593D2B"/>
    <w:rsid w:val="00596FE9"/>
    <w:rsid w:val="0059703B"/>
    <w:rsid w:val="005A16F5"/>
    <w:rsid w:val="005A48B6"/>
    <w:rsid w:val="005A585B"/>
    <w:rsid w:val="005B2401"/>
    <w:rsid w:val="005B25BD"/>
    <w:rsid w:val="005B31F5"/>
    <w:rsid w:val="005B4CD7"/>
    <w:rsid w:val="005B51A0"/>
    <w:rsid w:val="005C0BE9"/>
    <w:rsid w:val="005C1815"/>
    <w:rsid w:val="005D0709"/>
    <w:rsid w:val="005D1085"/>
    <w:rsid w:val="005D143E"/>
    <w:rsid w:val="005D4123"/>
    <w:rsid w:val="005E4776"/>
    <w:rsid w:val="005E516F"/>
    <w:rsid w:val="005E7090"/>
    <w:rsid w:val="005E72E5"/>
    <w:rsid w:val="005F1D40"/>
    <w:rsid w:val="005F305D"/>
    <w:rsid w:val="005F5C48"/>
    <w:rsid w:val="00600DB4"/>
    <w:rsid w:val="006032B9"/>
    <w:rsid w:val="00604592"/>
    <w:rsid w:val="00606747"/>
    <w:rsid w:val="00613B45"/>
    <w:rsid w:val="0061547B"/>
    <w:rsid w:val="00621EFB"/>
    <w:rsid w:val="0062555C"/>
    <w:rsid w:val="00625E72"/>
    <w:rsid w:val="006307DA"/>
    <w:rsid w:val="00632D5F"/>
    <w:rsid w:val="00635EC1"/>
    <w:rsid w:val="00636CFE"/>
    <w:rsid w:val="00641709"/>
    <w:rsid w:val="00641DAB"/>
    <w:rsid w:val="00641FE6"/>
    <w:rsid w:val="006459AD"/>
    <w:rsid w:val="0064732F"/>
    <w:rsid w:val="00647FA6"/>
    <w:rsid w:val="006504C3"/>
    <w:rsid w:val="00653A09"/>
    <w:rsid w:val="006556FB"/>
    <w:rsid w:val="00660ADC"/>
    <w:rsid w:val="006613C2"/>
    <w:rsid w:val="006658D0"/>
    <w:rsid w:val="00667B42"/>
    <w:rsid w:val="0067270C"/>
    <w:rsid w:val="00680406"/>
    <w:rsid w:val="006817F8"/>
    <w:rsid w:val="006817FC"/>
    <w:rsid w:val="00682FB0"/>
    <w:rsid w:val="00690D92"/>
    <w:rsid w:val="0069314B"/>
    <w:rsid w:val="00695432"/>
    <w:rsid w:val="006A2C64"/>
    <w:rsid w:val="006A3F70"/>
    <w:rsid w:val="006B2863"/>
    <w:rsid w:val="006C2F7E"/>
    <w:rsid w:val="006D1007"/>
    <w:rsid w:val="006D1879"/>
    <w:rsid w:val="006D1910"/>
    <w:rsid w:val="006D58E9"/>
    <w:rsid w:val="006D5EF5"/>
    <w:rsid w:val="006D6E47"/>
    <w:rsid w:val="006E0126"/>
    <w:rsid w:val="006E142E"/>
    <w:rsid w:val="006E64BA"/>
    <w:rsid w:val="006E6D86"/>
    <w:rsid w:val="006F4DF0"/>
    <w:rsid w:val="006F7B0B"/>
    <w:rsid w:val="0070353A"/>
    <w:rsid w:val="00705311"/>
    <w:rsid w:val="0070704F"/>
    <w:rsid w:val="00707DAF"/>
    <w:rsid w:val="00711226"/>
    <w:rsid w:val="007227EC"/>
    <w:rsid w:val="007256BD"/>
    <w:rsid w:val="00731FBA"/>
    <w:rsid w:val="0073234A"/>
    <w:rsid w:val="00732612"/>
    <w:rsid w:val="0073646A"/>
    <w:rsid w:val="00736FAB"/>
    <w:rsid w:val="007377F9"/>
    <w:rsid w:val="00743E5F"/>
    <w:rsid w:val="00745C93"/>
    <w:rsid w:val="007500E5"/>
    <w:rsid w:val="007502BE"/>
    <w:rsid w:val="0075296C"/>
    <w:rsid w:val="00753EB5"/>
    <w:rsid w:val="007553DA"/>
    <w:rsid w:val="00757D5D"/>
    <w:rsid w:val="007651E6"/>
    <w:rsid w:val="00767801"/>
    <w:rsid w:val="00767B83"/>
    <w:rsid w:val="007700AD"/>
    <w:rsid w:val="007737C3"/>
    <w:rsid w:val="00774888"/>
    <w:rsid w:val="007821BA"/>
    <w:rsid w:val="00782DFC"/>
    <w:rsid w:val="00785C9E"/>
    <w:rsid w:val="0079113E"/>
    <w:rsid w:val="0079336C"/>
    <w:rsid w:val="007935A7"/>
    <w:rsid w:val="007942D6"/>
    <w:rsid w:val="0079B3B4"/>
    <w:rsid w:val="007A2B0F"/>
    <w:rsid w:val="007A2DFB"/>
    <w:rsid w:val="007A4AD7"/>
    <w:rsid w:val="007C4E45"/>
    <w:rsid w:val="007C5E12"/>
    <w:rsid w:val="007D34F5"/>
    <w:rsid w:val="007E0C65"/>
    <w:rsid w:val="007E2F5F"/>
    <w:rsid w:val="007F2086"/>
    <w:rsid w:val="007F5106"/>
    <w:rsid w:val="007F5237"/>
    <w:rsid w:val="007F77DF"/>
    <w:rsid w:val="007F7BFA"/>
    <w:rsid w:val="00800780"/>
    <w:rsid w:val="00801C1B"/>
    <w:rsid w:val="008031CD"/>
    <w:rsid w:val="00804C40"/>
    <w:rsid w:val="008122E6"/>
    <w:rsid w:val="00817E3B"/>
    <w:rsid w:val="0082069B"/>
    <w:rsid w:val="008247BD"/>
    <w:rsid w:val="00825C43"/>
    <w:rsid w:val="008345CE"/>
    <w:rsid w:val="00836025"/>
    <w:rsid w:val="0083677B"/>
    <w:rsid w:val="00837004"/>
    <w:rsid w:val="00840891"/>
    <w:rsid w:val="008409C8"/>
    <w:rsid w:val="00847C70"/>
    <w:rsid w:val="00851436"/>
    <w:rsid w:val="00852A88"/>
    <w:rsid w:val="008542C1"/>
    <w:rsid w:val="00857F56"/>
    <w:rsid w:val="0086014E"/>
    <w:rsid w:val="00862853"/>
    <w:rsid w:val="00865406"/>
    <w:rsid w:val="00876575"/>
    <w:rsid w:val="00876991"/>
    <w:rsid w:val="00882C9E"/>
    <w:rsid w:val="00883C69"/>
    <w:rsid w:val="00887554"/>
    <w:rsid w:val="00890A3F"/>
    <w:rsid w:val="00892EE7"/>
    <w:rsid w:val="008A130C"/>
    <w:rsid w:val="008A2774"/>
    <w:rsid w:val="008A2D72"/>
    <w:rsid w:val="008A7E6C"/>
    <w:rsid w:val="008B0C8F"/>
    <w:rsid w:val="008B135C"/>
    <w:rsid w:val="008C2182"/>
    <w:rsid w:val="008C4614"/>
    <w:rsid w:val="008C46C9"/>
    <w:rsid w:val="008C4FA3"/>
    <w:rsid w:val="008C7CB4"/>
    <w:rsid w:val="008D66AD"/>
    <w:rsid w:val="008D77BD"/>
    <w:rsid w:val="008D7D05"/>
    <w:rsid w:val="008E6C8E"/>
    <w:rsid w:val="009029D1"/>
    <w:rsid w:val="00902BA7"/>
    <w:rsid w:val="00905954"/>
    <w:rsid w:val="00910BBE"/>
    <w:rsid w:val="0091583E"/>
    <w:rsid w:val="009217D1"/>
    <w:rsid w:val="00921D1C"/>
    <w:rsid w:val="0092385C"/>
    <w:rsid w:val="009269A0"/>
    <w:rsid w:val="00936845"/>
    <w:rsid w:val="0094080F"/>
    <w:rsid w:val="00941478"/>
    <w:rsid w:val="009512FE"/>
    <w:rsid w:val="00951675"/>
    <w:rsid w:val="009570A0"/>
    <w:rsid w:val="00962C55"/>
    <w:rsid w:val="0097034B"/>
    <w:rsid w:val="00986B3D"/>
    <w:rsid w:val="009907B3"/>
    <w:rsid w:val="0099559D"/>
    <w:rsid w:val="00996502"/>
    <w:rsid w:val="009965AB"/>
    <w:rsid w:val="009979CC"/>
    <w:rsid w:val="009A0A27"/>
    <w:rsid w:val="009A48A2"/>
    <w:rsid w:val="009A5B52"/>
    <w:rsid w:val="009A6254"/>
    <w:rsid w:val="009B1D99"/>
    <w:rsid w:val="009B2D9D"/>
    <w:rsid w:val="009B2F9C"/>
    <w:rsid w:val="009B75F6"/>
    <w:rsid w:val="009C13F4"/>
    <w:rsid w:val="009C1AB6"/>
    <w:rsid w:val="009C73C4"/>
    <w:rsid w:val="009D253E"/>
    <w:rsid w:val="009E3697"/>
    <w:rsid w:val="009F4490"/>
    <w:rsid w:val="009F4A9E"/>
    <w:rsid w:val="009F54FD"/>
    <w:rsid w:val="009F567F"/>
    <w:rsid w:val="00A00FD0"/>
    <w:rsid w:val="00A05FB0"/>
    <w:rsid w:val="00A127A3"/>
    <w:rsid w:val="00A132D7"/>
    <w:rsid w:val="00A17D4B"/>
    <w:rsid w:val="00A2031F"/>
    <w:rsid w:val="00A25758"/>
    <w:rsid w:val="00A36321"/>
    <w:rsid w:val="00A3698C"/>
    <w:rsid w:val="00A423C9"/>
    <w:rsid w:val="00A42D50"/>
    <w:rsid w:val="00A450BE"/>
    <w:rsid w:val="00A47762"/>
    <w:rsid w:val="00A502DF"/>
    <w:rsid w:val="00A503E6"/>
    <w:rsid w:val="00A55957"/>
    <w:rsid w:val="00A56F2E"/>
    <w:rsid w:val="00A5782C"/>
    <w:rsid w:val="00A6012C"/>
    <w:rsid w:val="00A620E3"/>
    <w:rsid w:val="00A63BB6"/>
    <w:rsid w:val="00A646E4"/>
    <w:rsid w:val="00A66605"/>
    <w:rsid w:val="00A723A9"/>
    <w:rsid w:val="00A74EE6"/>
    <w:rsid w:val="00A7652A"/>
    <w:rsid w:val="00A77F38"/>
    <w:rsid w:val="00A807FC"/>
    <w:rsid w:val="00A82183"/>
    <w:rsid w:val="00A849C7"/>
    <w:rsid w:val="00A8657D"/>
    <w:rsid w:val="00A86A77"/>
    <w:rsid w:val="00A86E19"/>
    <w:rsid w:val="00A90940"/>
    <w:rsid w:val="00A91ECD"/>
    <w:rsid w:val="00A92732"/>
    <w:rsid w:val="00A95E1F"/>
    <w:rsid w:val="00AA0DC0"/>
    <w:rsid w:val="00AA199C"/>
    <w:rsid w:val="00AA70E0"/>
    <w:rsid w:val="00AA7500"/>
    <w:rsid w:val="00AB0A5A"/>
    <w:rsid w:val="00AB1FA1"/>
    <w:rsid w:val="00AB5307"/>
    <w:rsid w:val="00AB5E72"/>
    <w:rsid w:val="00AB60A3"/>
    <w:rsid w:val="00AB68D9"/>
    <w:rsid w:val="00AC015F"/>
    <w:rsid w:val="00AC0AF8"/>
    <w:rsid w:val="00AC1DB0"/>
    <w:rsid w:val="00AC48F2"/>
    <w:rsid w:val="00AC613D"/>
    <w:rsid w:val="00AD0A19"/>
    <w:rsid w:val="00AD257A"/>
    <w:rsid w:val="00AE054E"/>
    <w:rsid w:val="00AE280A"/>
    <w:rsid w:val="00AE500F"/>
    <w:rsid w:val="00AE6589"/>
    <w:rsid w:val="00AF3DE5"/>
    <w:rsid w:val="00AF466B"/>
    <w:rsid w:val="00B0122F"/>
    <w:rsid w:val="00B04B23"/>
    <w:rsid w:val="00B11CDA"/>
    <w:rsid w:val="00B12ECA"/>
    <w:rsid w:val="00B1359F"/>
    <w:rsid w:val="00B14DCA"/>
    <w:rsid w:val="00B17DDE"/>
    <w:rsid w:val="00B20E0A"/>
    <w:rsid w:val="00B21CCD"/>
    <w:rsid w:val="00B2337C"/>
    <w:rsid w:val="00B3069A"/>
    <w:rsid w:val="00B37CE0"/>
    <w:rsid w:val="00B428E4"/>
    <w:rsid w:val="00B45288"/>
    <w:rsid w:val="00B45325"/>
    <w:rsid w:val="00B50DB7"/>
    <w:rsid w:val="00B54B4D"/>
    <w:rsid w:val="00B55C3F"/>
    <w:rsid w:val="00B571BE"/>
    <w:rsid w:val="00B60E70"/>
    <w:rsid w:val="00B6140D"/>
    <w:rsid w:val="00B61ECB"/>
    <w:rsid w:val="00B668D3"/>
    <w:rsid w:val="00B7003F"/>
    <w:rsid w:val="00B7047D"/>
    <w:rsid w:val="00B704A5"/>
    <w:rsid w:val="00B721CE"/>
    <w:rsid w:val="00B77C3F"/>
    <w:rsid w:val="00B800B5"/>
    <w:rsid w:val="00B8012A"/>
    <w:rsid w:val="00B80232"/>
    <w:rsid w:val="00B86033"/>
    <w:rsid w:val="00B86E78"/>
    <w:rsid w:val="00B9026F"/>
    <w:rsid w:val="00B957D3"/>
    <w:rsid w:val="00B95F66"/>
    <w:rsid w:val="00BA000E"/>
    <w:rsid w:val="00BA06CD"/>
    <w:rsid w:val="00BA1A94"/>
    <w:rsid w:val="00BA21B6"/>
    <w:rsid w:val="00BA2798"/>
    <w:rsid w:val="00BA3FFE"/>
    <w:rsid w:val="00BA4036"/>
    <w:rsid w:val="00BA4A7C"/>
    <w:rsid w:val="00BA774C"/>
    <w:rsid w:val="00BB3073"/>
    <w:rsid w:val="00BB47B8"/>
    <w:rsid w:val="00BC222E"/>
    <w:rsid w:val="00BC2E19"/>
    <w:rsid w:val="00BC56EE"/>
    <w:rsid w:val="00BC63E5"/>
    <w:rsid w:val="00BD390F"/>
    <w:rsid w:val="00BE2076"/>
    <w:rsid w:val="00BE2799"/>
    <w:rsid w:val="00BE5193"/>
    <w:rsid w:val="00BF543D"/>
    <w:rsid w:val="00C03622"/>
    <w:rsid w:val="00C05FF6"/>
    <w:rsid w:val="00C11068"/>
    <w:rsid w:val="00C13F97"/>
    <w:rsid w:val="00C14DC7"/>
    <w:rsid w:val="00C224C0"/>
    <w:rsid w:val="00C25838"/>
    <w:rsid w:val="00C30C3D"/>
    <w:rsid w:val="00C3252B"/>
    <w:rsid w:val="00C40975"/>
    <w:rsid w:val="00C41D2A"/>
    <w:rsid w:val="00C61523"/>
    <w:rsid w:val="00C66982"/>
    <w:rsid w:val="00C73D5D"/>
    <w:rsid w:val="00C757DC"/>
    <w:rsid w:val="00C81B8D"/>
    <w:rsid w:val="00C83663"/>
    <w:rsid w:val="00C865A3"/>
    <w:rsid w:val="00C90D59"/>
    <w:rsid w:val="00C95456"/>
    <w:rsid w:val="00CB428C"/>
    <w:rsid w:val="00CB751F"/>
    <w:rsid w:val="00CC13DE"/>
    <w:rsid w:val="00CC3EEE"/>
    <w:rsid w:val="00CC5588"/>
    <w:rsid w:val="00CE14D1"/>
    <w:rsid w:val="00CE2AE8"/>
    <w:rsid w:val="00CE3CB9"/>
    <w:rsid w:val="00CE6F52"/>
    <w:rsid w:val="00CF06FF"/>
    <w:rsid w:val="00CF1D26"/>
    <w:rsid w:val="00CF3C99"/>
    <w:rsid w:val="00CF5202"/>
    <w:rsid w:val="00D00D74"/>
    <w:rsid w:val="00D01552"/>
    <w:rsid w:val="00D02769"/>
    <w:rsid w:val="00D04C50"/>
    <w:rsid w:val="00D076E3"/>
    <w:rsid w:val="00D1089E"/>
    <w:rsid w:val="00D11B67"/>
    <w:rsid w:val="00D12090"/>
    <w:rsid w:val="00D131BD"/>
    <w:rsid w:val="00D15A9C"/>
    <w:rsid w:val="00D160A1"/>
    <w:rsid w:val="00D17D80"/>
    <w:rsid w:val="00D20730"/>
    <w:rsid w:val="00D20AE8"/>
    <w:rsid w:val="00D2207A"/>
    <w:rsid w:val="00D23437"/>
    <w:rsid w:val="00D25297"/>
    <w:rsid w:val="00D3007C"/>
    <w:rsid w:val="00D304CF"/>
    <w:rsid w:val="00D319DB"/>
    <w:rsid w:val="00D32339"/>
    <w:rsid w:val="00D32376"/>
    <w:rsid w:val="00D32905"/>
    <w:rsid w:val="00D32E46"/>
    <w:rsid w:val="00D412AE"/>
    <w:rsid w:val="00D52302"/>
    <w:rsid w:val="00D5278D"/>
    <w:rsid w:val="00D55C82"/>
    <w:rsid w:val="00D604C8"/>
    <w:rsid w:val="00D6353A"/>
    <w:rsid w:val="00D76225"/>
    <w:rsid w:val="00D76E5D"/>
    <w:rsid w:val="00D8045F"/>
    <w:rsid w:val="00D84948"/>
    <w:rsid w:val="00D849EB"/>
    <w:rsid w:val="00D870FE"/>
    <w:rsid w:val="00D91C81"/>
    <w:rsid w:val="00D91CDB"/>
    <w:rsid w:val="00DA12A6"/>
    <w:rsid w:val="00DA2646"/>
    <w:rsid w:val="00DA2B66"/>
    <w:rsid w:val="00DA4452"/>
    <w:rsid w:val="00DA5591"/>
    <w:rsid w:val="00DA55D7"/>
    <w:rsid w:val="00DA7682"/>
    <w:rsid w:val="00DA7A6C"/>
    <w:rsid w:val="00DB6FD6"/>
    <w:rsid w:val="00DC253D"/>
    <w:rsid w:val="00DC3047"/>
    <w:rsid w:val="00DC3910"/>
    <w:rsid w:val="00DC4E87"/>
    <w:rsid w:val="00DD36DB"/>
    <w:rsid w:val="00DD6A15"/>
    <w:rsid w:val="00DE0DCE"/>
    <w:rsid w:val="00DE26B9"/>
    <w:rsid w:val="00DE4A59"/>
    <w:rsid w:val="00DF1481"/>
    <w:rsid w:val="00DF1A20"/>
    <w:rsid w:val="00DF29D9"/>
    <w:rsid w:val="00DF4ABF"/>
    <w:rsid w:val="00DF5FD2"/>
    <w:rsid w:val="00E00E7D"/>
    <w:rsid w:val="00E0128D"/>
    <w:rsid w:val="00E0319B"/>
    <w:rsid w:val="00E041C1"/>
    <w:rsid w:val="00E05BFC"/>
    <w:rsid w:val="00E10607"/>
    <w:rsid w:val="00E11F95"/>
    <w:rsid w:val="00E1569D"/>
    <w:rsid w:val="00E26477"/>
    <w:rsid w:val="00E26CEB"/>
    <w:rsid w:val="00E315D3"/>
    <w:rsid w:val="00E333FF"/>
    <w:rsid w:val="00E41163"/>
    <w:rsid w:val="00E475CC"/>
    <w:rsid w:val="00E477B4"/>
    <w:rsid w:val="00E51203"/>
    <w:rsid w:val="00E51EA8"/>
    <w:rsid w:val="00E553BE"/>
    <w:rsid w:val="00E575B5"/>
    <w:rsid w:val="00E62373"/>
    <w:rsid w:val="00E66B90"/>
    <w:rsid w:val="00E678C2"/>
    <w:rsid w:val="00E67A14"/>
    <w:rsid w:val="00E7271F"/>
    <w:rsid w:val="00E73B94"/>
    <w:rsid w:val="00E81575"/>
    <w:rsid w:val="00E8178D"/>
    <w:rsid w:val="00E855D0"/>
    <w:rsid w:val="00E948A8"/>
    <w:rsid w:val="00E95236"/>
    <w:rsid w:val="00EA25A4"/>
    <w:rsid w:val="00EA54B8"/>
    <w:rsid w:val="00EB0FED"/>
    <w:rsid w:val="00EB23A9"/>
    <w:rsid w:val="00EB314A"/>
    <w:rsid w:val="00EB6515"/>
    <w:rsid w:val="00EC0012"/>
    <w:rsid w:val="00EC223F"/>
    <w:rsid w:val="00EC6E5F"/>
    <w:rsid w:val="00ED0670"/>
    <w:rsid w:val="00ED15CE"/>
    <w:rsid w:val="00ED1769"/>
    <w:rsid w:val="00ED2CDA"/>
    <w:rsid w:val="00ED6E82"/>
    <w:rsid w:val="00EE12FD"/>
    <w:rsid w:val="00EE6763"/>
    <w:rsid w:val="00EE74E7"/>
    <w:rsid w:val="00EF7A96"/>
    <w:rsid w:val="00EF7B22"/>
    <w:rsid w:val="00F00DB1"/>
    <w:rsid w:val="00F068D9"/>
    <w:rsid w:val="00F11E80"/>
    <w:rsid w:val="00F16B3F"/>
    <w:rsid w:val="00F16E9F"/>
    <w:rsid w:val="00F171FF"/>
    <w:rsid w:val="00F20413"/>
    <w:rsid w:val="00F24B67"/>
    <w:rsid w:val="00F33AEE"/>
    <w:rsid w:val="00F35725"/>
    <w:rsid w:val="00F375B7"/>
    <w:rsid w:val="00F40955"/>
    <w:rsid w:val="00F439A3"/>
    <w:rsid w:val="00F45C54"/>
    <w:rsid w:val="00F47D4E"/>
    <w:rsid w:val="00F500CF"/>
    <w:rsid w:val="00F50CC4"/>
    <w:rsid w:val="00F549E3"/>
    <w:rsid w:val="00F54B99"/>
    <w:rsid w:val="00F56FD0"/>
    <w:rsid w:val="00F574CF"/>
    <w:rsid w:val="00F6485F"/>
    <w:rsid w:val="00F67A73"/>
    <w:rsid w:val="00F82B2D"/>
    <w:rsid w:val="00F91799"/>
    <w:rsid w:val="00F9187D"/>
    <w:rsid w:val="00F924A7"/>
    <w:rsid w:val="00F9478B"/>
    <w:rsid w:val="00F94D5E"/>
    <w:rsid w:val="00FA0748"/>
    <w:rsid w:val="00FA1280"/>
    <w:rsid w:val="00FA5E0F"/>
    <w:rsid w:val="00FB0B0D"/>
    <w:rsid w:val="00FB2868"/>
    <w:rsid w:val="00FB6C5F"/>
    <w:rsid w:val="00FC2EF1"/>
    <w:rsid w:val="00FC4671"/>
    <w:rsid w:val="00FD3640"/>
    <w:rsid w:val="00FD4BFF"/>
    <w:rsid w:val="00FE3AD2"/>
    <w:rsid w:val="00FF4C47"/>
    <w:rsid w:val="023CAD54"/>
    <w:rsid w:val="0C9309E4"/>
    <w:rsid w:val="0F4C6D9D"/>
    <w:rsid w:val="1244C814"/>
    <w:rsid w:val="2494DBD5"/>
    <w:rsid w:val="271B249B"/>
    <w:rsid w:val="27A5920B"/>
    <w:rsid w:val="2ACBC8E4"/>
    <w:rsid w:val="2C9EC9E3"/>
    <w:rsid w:val="359FCDF2"/>
    <w:rsid w:val="39DE3D6B"/>
    <w:rsid w:val="42655E3D"/>
    <w:rsid w:val="42C68F21"/>
    <w:rsid w:val="4F0BAABF"/>
    <w:rsid w:val="4F1F8AF8"/>
    <w:rsid w:val="58799E34"/>
    <w:rsid w:val="5F48CF67"/>
    <w:rsid w:val="5F87A41F"/>
    <w:rsid w:val="5FB0E14D"/>
    <w:rsid w:val="690BCEB3"/>
    <w:rsid w:val="72371248"/>
    <w:rsid w:val="793E9EB7"/>
    <w:rsid w:val="7BA393AF"/>
    <w:rsid w:val="7D1384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004CC"/>
  <w15:docId w15:val="{CF994A5C-9991-4B22-9A3B-39274237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lsdException w:name="Intense Reference" w:uiPriority="68"/>
    <w:lsdException w:name="Book Title" w:uiPriority="69" w:qFormat="1"/>
    <w:lsdException w:name="Bibliography" w:uiPriority="70"/>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7F5237"/>
    <w:pPr>
      <w:suppressAutoHyphens/>
      <w:spacing w:after="120"/>
    </w:pPr>
    <w:rPr>
      <w:rFonts w:ascii="Arial" w:hAnsi="Arial"/>
      <w:color w:val="171717" w:themeColor="background2" w:themeShade="1A"/>
      <w:sz w:val="22"/>
    </w:rPr>
  </w:style>
  <w:style w:type="paragraph" w:styleId="Heading1">
    <w:name w:val="heading 1"/>
    <w:aliases w:val="Heading1"/>
    <w:next w:val="Normal"/>
    <w:link w:val="Heading1Char"/>
    <w:qFormat/>
    <w:rsid w:val="00C66982"/>
    <w:pPr>
      <w:keepNext/>
      <w:spacing w:after="120"/>
      <w:outlineLvl w:val="0"/>
    </w:pPr>
    <w:rPr>
      <w:rFonts w:ascii="Arial" w:eastAsia="MS Gothic" w:hAnsi="Arial" w:cs="Arial"/>
      <w:b/>
      <w:bCs/>
      <w:color w:val="005DAA"/>
      <w:kern w:val="32"/>
      <w:sz w:val="28"/>
      <w:szCs w:val="32"/>
    </w:rPr>
  </w:style>
  <w:style w:type="paragraph" w:styleId="Heading2">
    <w:name w:val="heading 2"/>
    <w:aliases w:val="Heading2"/>
    <w:basedOn w:val="Heading1"/>
    <w:next w:val="Normal"/>
    <w:link w:val="Heading2Char"/>
    <w:qFormat/>
    <w:rsid w:val="00C66982"/>
    <w:pPr>
      <w:spacing w:before="120"/>
      <w:outlineLvl w:val="1"/>
    </w:pPr>
    <w:rPr>
      <w:rFonts w:eastAsia="MS PGothic"/>
      <w:bCs w:val="0"/>
      <w:iCs/>
      <w:sz w:val="24"/>
      <w:szCs w:val="28"/>
    </w:rPr>
  </w:style>
  <w:style w:type="paragraph" w:styleId="Heading3">
    <w:name w:val="heading 3"/>
    <w:basedOn w:val="Heading2"/>
    <w:next w:val="Normal"/>
    <w:link w:val="Heading3Char"/>
    <w:qFormat/>
    <w:rsid w:val="00C66982"/>
    <w:pPr>
      <w:outlineLvl w:val="2"/>
    </w:pPr>
    <w:rPr>
      <w:bCs/>
      <w:sz w:val="22"/>
      <w:szCs w:val="26"/>
    </w:rPr>
  </w:style>
  <w:style w:type="paragraph" w:styleId="Heading4">
    <w:name w:val="heading 4"/>
    <w:basedOn w:val="Heading3"/>
    <w:next w:val="Normal"/>
    <w:link w:val="Heading4Char"/>
    <w:qFormat/>
    <w:rsid w:val="005D4123"/>
    <w:pPr>
      <w:outlineLvl w:val="3"/>
    </w:pPr>
    <w:rPr>
      <w:b w:val="0"/>
      <w:bCs w:val="0"/>
      <w:i/>
      <w:szCs w:val="28"/>
    </w:rPr>
  </w:style>
  <w:style w:type="paragraph" w:styleId="Heading5">
    <w:name w:val="heading 5"/>
    <w:basedOn w:val="Heading4"/>
    <w:next w:val="Normal"/>
    <w:link w:val="Heading5Char"/>
    <w:qFormat/>
    <w:rsid w:val="00E041C1"/>
    <w:pPr>
      <w:outlineLvl w:val="4"/>
    </w:pPr>
    <w:rPr>
      <w:b/>
      <w:bCs/>
      <w:i w:val="0"/>
      <w:iCs w:val="0"/>
      <w:color w:val="171717" w:themeColor="background2" w:themeShade="1A"/>
      <w:szCs w:val="26"/>
    </w:rPr>
  </w:style>
  <w:style w:type="paragraph" w:styleId="Heading6">
    <w:name w:val="heading 6"/>
    <w:basedOn w:val="Heading5"/>
    <w:next w:val="Normal"/>
    <w:link w:val="Heading6Char"/>
    <w:qFormat/>
    <w:rsid w:val="00C66982"/>
    <w:pPr>
      <w:outlineLvl w:val="5"/>
    </w:pPr>
    <w:rPr>
      <w:bCs w:val="0"/>
      <w:caps/>
      <w:sz w:val="20"/>
    </w:rPr>
  </w:style>
  <w:style w:type="paragraph" w:styleId="Heading7">
    <w:name w:val="heading 7"/>
    <w:basedOn w:val="Heading6"/>
    <w:next w:val="Normal"/>
    <w:link w:val="Heading7Char"/>
    <w:qFormat/>
    <w:rsid w:val="00C66982"/>
    <w:pPr>
      <w:outlineLvl w:val="6"/>
    </w:pPr>
    <w:rPr>
      <w:rFonts w:eastAsia="Times New Roman"/>
      <w:i/>
      <w:szCs w:val="24"/>
    </w:rPr>
  </w:style>
  <w:style w:type="paragraph" w:styleId="Heading8">
    <w:name w:val="heading 8"/>
    <w:basedOn w:val="Heading7"/>
    <w:next w:val="Normal"/>
    <w:link w:val="Heading8Char"/>
    <w:qFormat/>
    <w:rsid w:val="00A86A77"/>
    <w:pPr>
      <w:outlineLvl w:val="7"/>
    </w:pPr>
    <w:rPr>
      <w:b w:val="0"/>
      <w:i w:val="0"/>
      <w:iCs/>
    </w:rPr>
  </w:style>
  <w:style w:type="paragraph" w:styleId="Heading9">
    <w:name w:val="heading 9"/>
    <w:basedOn w:val="Heading8"/>
    <w:next w:val="Normal"/>
    <w:link w:val="Heading9Char"/>
    <w:qFormat/>
    <w:rsid w:val="00C66982"/>
    <w:pPr>
      <w:outlineLvl w:val="8"/>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
    <w:link w:val="Heading1"/>
    <w:rsid w:val="00C66982"/>
    <w:rPr>
      <w:rFonts w:ascii="Arial" w:eastAsia="MS Gothic" w:hAnsi="Arial" w:cs="Arial"/>
      <w:b/>
      <w:bCs/>
      <w:color w:val="005DAA"/>
      <w:kern w:val="32"/>
      <w:sz w:val="28"/>
      <w:szCs w:val="32"/>
    </w:rPr>
  </w:style>
  <w:style w:type="character" w:customStyle="1" w:styleId="Heading2Char">
    <w:name w:val="Heading 2 Char"/>
    <w:aliases w:val="Heading2 Char"/>
    <w:link w:val="Heading2"/>
    <w:rsid w:val="00C66982"/>
    <w:rPr>
      <w:rFonts w:ascii="Arial" w:eastAsia="MS PGothic" w:hAnsi="Arial" w:cs="Arial"/>
      <w:b/>
      <w:iCs/>
      <w:color w:val="005DAA"/>
      <w:kern w:val="32"/>
      <w:sz w:val="24"/>
      <w:szCs w:val="28"/>
    </w:rPr>
  </w:style>
  <w:style w:type="character" w:customStyle="1" w:styleId="Heading3Char">
    <w:name w:val="Heading 3 Char"/>
    <w:link w:val="Heading3"/>
    <w:rsid w:val="00C66982"/>
    <w:rPr>
      <w:rFonts w:ascii="Arial" w:eastAsia="MS PGothic" w:hAnsi="Arial" w:cs="Arial"/>
      <w:b/>
      <w:bCs/>
      <w:iCs/>
      <w:color w:val="005DAA"/>
      <w:kern w:val="32"/>
      <w:sz w:val="22"/>
      <w:szCs w:val="26"/>
    </w:rPr>
  </w:style>
  <w:style w:type="character" w:customStyle="1" w:styleId="Heading4Char">
    <w:name w:val="Heading 4 Char"/>
    <w:link w:val="Heading4"/>
    <w:rsid w:val="005D4123"/>
    <w:rPr>
      <w:rFonts w:ascii="Arial" w:eastAsia="MS PGothic" w:hAnsi="Arial" w:cs="Arial"/>
      <w:i/>
      <w:iCs/>
      <w:color w:val="005DAA"/>
      <w:kern w:val="32"/>
      <w:sz w:val="24"/>
      <w:szCs w:val="28"/>
    </w:rPr>
  </w:style>
  <w:style w:type="character" w:customStyle="1" w:styleId="Heading5Char">
    <w:name w:val="Heading 5 Char"/>
    <w:link w:val="Heading5"/>
    <w:rsid w:val="00E041C1"/>
    <w:rPr>
      <w:rFonts w:ascii="Arial" w:eastAsia="MS PGothic" w:hAnsi="Arial" w:cs="Arial"/>
      <w:b/>
      <w:bCs/>
      <w:color w:val="171717" w:themeColor="background2" w:themeShade="1A"/>
      <w:kern w:val="32"/>
      <w:sz w:val="22"/>
      <w:szCs w:val="26"/>
    </w:rPr>
  </w:style>
  <w:style w:type="character" w:customStyle="1" w:styleId="Heading6Char">
    <w:name w:val="Heading 6 Char"/>
    <w:link w:val="Heading6"/>
    <w:rsid w:val="00C66982"/>
    <w:rPr>
      <w:rFonts w:ascii="Arial" w:eastAsia="MS PGothic" w:hAnsi="Arial" w:cs="Arial"/>
      <w:b/>
      <w:caps/>
      <w:color w:val="505150"/>
      <w:kern w:val="32"/>
      <w:szCs w:val="26"/>
    </w:rPr>
  </w:style>
  <w:style w:type="character" w:customStyle="1" w:styleId="Heading7Char">
    <w:name w:val="Heading 7 Char"/>
    <w:link w:val="Heading7"/>
    <w:rsid w:val="00C66982"/>
    <w:rPr>
      <w:rFonts w:ascii="Arial" w:hAnsi="Arial" w:cs="Arial"/>
      <w:b/>
      <w:i/>
      <w:caps/>
      <w:color w:val="505150"/>
      <w:kern w:val="32"/>
      <w:szCs w:val="24"/>
    </w:rPr>
  </w:style>
  <w:style w:type="character" w:customStyle="1" w:styleId="Heading8Char">
    <w:name w:val="Heading 8 Char"/>
    <w:link w:val="Heading8"/>
    <w:rsid w:val="00A86A77"/>
    <w:rPr>
      <w:rFonts w:ascii="Arial" w:hAnsi="Arial" w:cs="Arial"/>
      <w:b/>
      <w:iCs/>
      <w:color w:val="505150"/>
      <w:kern w:val="32"/>
      <w:sz w:val="20"/>
    </w:rPr>
  </w:style>
  <w:style w:type="character" w:customStyle="1" w:styleId="Heading9Char">
    <w:name w:val="Heading 9 Char"/>
    <w:link w:val="Heading9"/>
    <w:rsid w:val="00C66982"/>
    <w:rPr>
      <w:rFonts w:ascii="Arial" w:hAnsi="Arial" w:cs="Arial"/>
      <w:i/>
      <w:iCs/>
      <w:caps/>
      <w:color w:val="505150"/>
      <w:kern w:val="32"/>
      <w:szCs w:val="24"/>
    </w:rPr>
  </w:style>
  <w:style w:type="paragraph" w:styleId="BalloonText">
    <w:name w:val="Balloon Text"/>
    <w:basedOn w:val="Normal"/>
    <w:link w:val="BalloonTextChar"/>
    <w:uiPriority w:val="99"/>
    <w:semiHidden/>
    <w:unhideWhenUsed/>
    <w:rsid w:val="00D55C82"/>
    <w:rPr>
      <w:rFonts w:ascii="Lucida Grande" w:hAnsi="Lucida Grande" w:cs="Lucida Grande"/>
      <w:sz w:val="18"/>
      <w:szCs w:val="18"/>
    </w:rPr>
  </w:style>
  <w:style w:type="character" w:customStyle="1" w:styleId="BalloonTextChar">
    <w:name w:val="Balloon Text Char"/>
    <w:link w:val="BalloonText"/>
    <w:uiPriority w:val="99"/>
    <w:semiHidden/>
    <w:rsid w:val="00D55C82"/>
    <w:rPr>
      <w:rFonts w:ascii="Lucida Grande" w:hAnsi="Lucida Grande" w:cs="Lucida Grande"/>
      <w:sz w:val="18"/>
      <w:szCs w:val="18"/>
    </w:rPr>
  </w:style>
  <w:style w:type="paragraph" w:styleId="DocumentMap">
    <w:name w:val="Document Map"/>
    <w:basedOn w:val="Normal"/>
    <w:link w:val="DocumentMapChar"/>
    <w:uiPriority w:val="99"/>
    <w:semiHidden/>
    <w:unhideWhenUsed/>
    <w:rsid w:val="000C5C7F"/>
    <w:rPr>
      <w:rFonts w:ascii="Lucida Grande" w:hAnsi="Lucida Grande" w:cs="Lucida Grande"/>
    </w:rPr>
  </w:style>
  <w:style w:type="character" w:customStyle="1" w:styleId="DocumentMapChar">
    <w:name w:val="Document Map Char"/>
    <w:link w:val="DocumentMap"/>
    <w:uiPriority w:val="99"/>
    <w:semiHidden/>
    <w:rsid w:val="000C5C7F"/>
    <w:rPr>
      <w:rFonts w:ascii="Lucida Grande" w:hAnsi="Lucida Grande" w:cs="Lucida Grande"/>
    </w:rPr>
  </w:style>
  <w:style w:type="paragraph" w:customStyle="1" w:styleId="ListNumbered">
    <w:name w:val="List Numbered"/>
    <w:qFormat/>
    <w:rsid w:val="00E041C1"/>
    <w:pPr>
      <w:numPr>
        <w:numId w:val="3"/>
      </w:numPr>
      <w:spacing w:after="60"/>
    </w:pPr>
    <w:rPr>
      <w:rFonts w:ascii="Arial" w:hAnsi="Arial"/>
      <w:color w:val="171717" w:themeColor="background2" w:themeShade="1A"/>
      <w:sz w:val="22"/>
      <w:szCs w:val="22"/>
    </w:rPr>
  </w:style>
  <w:style w:type="paragraph" w:styleId="Footer">
    <w:name w:val="footer"/>
    <w:basedOn w:val="Normal"/>
    <w:link w:val="FooterChar"/>
    <w:uiPriority w:val="99"/>
    <w:unhideWhenUsed/>
    <w:rsid w:val="000973B5"/>
    <w:pPr>
      <w:tabs>
        <w:tab w:val="center" w:pos="4320"/>
        <w:tab w:val="right" w:pos="8640"/>
      </w:tabs>
      <w:spacing w:after="0"/>
    </w:pPr>
    <w:rPr>
      <w:sz w:val="16"/>
    </w:rPr>
  </w:style>
  <w:style w:type="character" w:customStyle="1" w:styleId="FooterChar">
    <w:name w:val="Footer Char"/>
    <w:basedOn w:val="DefaultParagraphFont"/>
    <w:link w:val="Footer"/>
    <w:uiPriority w:val="99"/>
    <w:rsid w:val="000973B5"/>
    <w:rPr>
      <w:rFonts w:ascii="Arial" w:hAnsi="Arial"/>
      <w:color w:val="505150"/>
      <w:sz w:val="16"/>
      <w:szCs w:val="22"/>
    </w:rPr>
  </w:style>
  <w:style w:type="character" w:styleId="PageNumber">
    <w:name w:val="page number"/>
    <w:uiPriority w:val="99"/>
    <w:semiHidden/>
    <w:unhideWhenUsed/>
    <w:rsid w:val="007C5E12"/>
  </w:style>
  <w:style w:type="character" w:styleId="Emphasis">
    <w:name w:val="Emphasis"/>
    <w:qFormat/>
    <w:rsid w:val="00E041C1"/>
    <w:rPr>
      <w:rFonts w:ascii="Arial" w:hAnsi="Arial"/>
      <w:b w:val="0"/>
      <w:i/>
      <w:iCs/>
      <w:color w:val="171717" w:themeColor="background2" w:themeShade="1A"/>
      <w:sz w:val="22"/>
    </w:rPr>
  </w:style>
  <w:style w:type="paragraph" w:customStyle="1" w:styleId="List-">
    <w:name w:val="List -"/>
    <w:basedOn w:val="Normal"/>
    <w:next w:val="List"/>
    <w:rsid w:val="0070353A"/>
    <w:pPr>
      <w:numPr>
        <w:numId w:val="2"/>
      </w:numPr>
      <w:spacing w:after="60"/>
    </w:pPr>
  </w:style>
  <w:style w:type="paragraph" w:styleId="List">
    <w:name w:val="List"/>
    <w:basedOn w:val="Normal"/>
    <w:uiPriority w:val="99"/>
    <w:semiHidden/>
    <w:unhideWhenUsed/>
    <w:rsid w:val="00910BBE"/>
    <w:pPr>
      <w:ind w:left="360" w:hanging="360"/>
    </w:pPr>
  </w:style>
  <w:style w:type="character" w:styleId="Hyperlink">
    <w:name w:val="Hyperlink"/>
    <w:uiPriority w:val="99"/>
    <w:unhideWhenUsed/>
    <w:rsid w:val="00D304CF"/>
    <w:rPr>
      <w:rFonts w:asciiTheme="minorHAnsi" w:hAnsiTheme="minorHAnsi"/>
      <w:i w:val="0"/>
      <w:color w:val="005DAA"/>
      <w:sz w:val="22"/>
      <w:u w:val="single"/>
    </w:rPr>
  </w:style>
  <w:style w:type="character" w:styleId="FollowedHyperlink">
    <w:name w:val="FollowedHyperlink"/>
    <w:uiPriority w:val="99"/>
    <w:semiHidden/>
    <w:unhideWhenUsed/>
    <w:rsid w:val="00DD6A15"/>
    <w:rPr>
      <w:rFonts w:asciiTheme="minorHAnsi" w:hAnsiTheme="minorHAnsi"/>
      <w:color w:val="EE3024" w:themeColor="accent3"/>
      <w:u w:val="single"/>
    </w:rPr>
  </w:style>
  <w:style w:type="paragraph" w:styleId="HTMLAddress">
    <w:name w:val="HTML Address"/>
    <w:basedOn w:val="Normal"/>
    <w:link w:val="HTMLAddressChar"/>
    <w:uiPriority w:val="99"/>
    <w:semiHidden/>
    <w:unhideWhenUsed/>
    <w:rsid w:val="00123DF3"/>
    <w:rPr>
      <w:i/>
      <w:iCs/>
    </w:rPr>
  </w:style>
  <w:style w:type="character" w:customStyle="1" w:styleId="HTMLAddressChar">
    <w:name w:val="HTML Address Char"/>
    <w:link w:val="HTMLAddress"/>
    <w:uiPriority w:val="99"/>
    <w:semiHidden/>
    <w:rsid w:val="00123DF3"/>
    <w:rPr>
      <w:rFonts w:ascii="Arial" w:hAnsi="Arial"/>
      <w:i/>
      <w:iCs/>
      <w:color w:val="505150"/>
      <w:sz w:val="22"/>
      <w:szCs w:val="24"/>
    </w:rPr>
  </w:style>
  <w:style w:type="paragraph" w:styleId="ListBullet">
    <w:name w:val="List Bullet"/>
    <w:basedOn w:val="Normal"/>
    <w:uiPriority w:val="99"/>
    <w:unhideWhenUsed/>
    <w:rsid w:val="0070353A"/>
    <w:pPr>
      <w:numPr>
        <w:numId w:val="1"/>
      </w:numPr>
      <w:spacing w:after="60"/>
      <w:ind w:left="720"/>
    </w:pPr>
  </w:style>
  <w:style w:type="paragraph" w:customStyle="1" w:styleId="DocumentTitle">
    <w:name w:val="Document Title"/>
    <w:basedOn w:val="Normal"/>
    <w:qFormat/>
    <w:rsid w:val="00C66982"/>
    <w:pPr>
      <w:spacing w:after="0"/>
      <w:jc w:val="right"/>
    </w:pPr>
    <w:rPr>
      <w:b/>
      <w:caps/>
      <w:color w:val="373737" w:themeColor="text2"/>
      <w:spacing w:val="-10"/>
      <w:sz w:val="32"/>
    </w:rPr>
  </w:style>
  <w:style w:type="paragraph" w:customStyle="1" w:styleId="DocumentDate">
    <w:name w:val="Document Date"/>
    <w:basedOn w:val="Normal"/>
    <w:qFormat/>
    <w:rsid w:val="000973B5"/>
    <w:pPr>
      <w:spacing w:after="0"/>
      <w:jc w:val="right"/>
    </w:pPr>
    <w:rPr>
      <w:sz w:val="18"/>
    </w:rPr>
  </w:style>
  <w:style w:type="paragraph" w:styleId="Header">
    <w:name w:val="header"/>
    <w:basedOn w:val="Normal"/>
    <w:link w:val="HeaderChar"/>
    <w:uiPriority w:val="99"/>
    <w:unhideWhenUsed/>
    <w:rsid w:val="000112CD"/>
    <w:pPr>
      <w:tabs>
        <w:tab w:val="center" w:pos="4680"/>
        <w:tab w:val="right" w:pos="9360"/>
      </w:tabs>
      <w:spacing w:after="0"/>
    </w:pPr>
  </w:style>
  <w:style w:type="character" w:customStyle="1" w:styleId="HeaderChar">
    <w:name w:val="Header Char"/>
    <w:basedOn w:val="DefaultParagraphFont"/>
    <w:link w:val="Header"/>
    <w:uiPriority w:val="99"/>
    <w:rsid w:val="000112CD"/>
    <w:rPr>
      <w:rFonts w:ascii="Arial" w:hAnsi="Arial"/>
      <w:color w:val="373737" w:themeColor="text1"/>
      <w:sz w:val="24"/>
    </w:rPr>
  </w:style>
  <w:style w:type="paragraph" w:customStyle="1" w:styleId="BlueAllCaps">
    <w:name w:val="Blue All Caps"/>
    <w:basedOn w:val="Normal"/>
    <w:qFormat/>
    <w:rsid w:val="007F5237"/>
    <w:rPr>
      <w:rFonts w:cs="Arial"/>
      <w:color w:val="005DAA"/>
      <w:sz w:val="16"/>
      <w:szCs w:val="16"/>
    </w:rPr>
  </w:style>
  <w:style w:type="paragraph" w:customStyle="1" w:styleId="CDTITLE">
    <w:name w:val="CD TITLE"/>
    <w:qFormat/>
    <w:rsid w:val="00A132D7"/>
    <w:pPr>
      <w:spacing w:after="240" w:line="278" w:lineRule="auto"/>
      <w:jc w:val="right"/>
    </w:pPr>
    <w:rPr>
      <w:rFonts w:ascii="Arial" w:hAnsi="Arial"/>
      <w:b/>
      <w:bCs/>
      <w:caps/>
      <w:color w:val="5F8A25"/>
      <w:spacing w:val="-10"/>
      <w:sz w:val="40"/>
      <w:szCs w:val="44"/>
    </w:rPr>
  </w:style>
  <w:style w:type="paragraph" w:styleId="ListParagraph">
    <w:name w:val="List Paragraph"/>
    <w:basedOn w:val="Normal"/>
    <w:uiPriority w:val="72"/>
    <w:qFormat/>
    <w:rsid w:val="00606747"/>
    <w:pPr>
      <w:ind w:left="720"/>
      <w:contextualSpacing/>
    </w:pPr>
  </w:style>
  <w:style w:type="table" w:styleId="TableGrid">
    <w:name w:val="Table Grid"/>
    <w:basedOn w:val="TableNormal"/>
    <w:uiPriority w:val="59"/>
    <w:rsid w:val="00060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0216C"/>
    <w:rPr>
      <w:color w:val="605E5C"/>
      <w:shd w:val="clear" w:color="auto" w:fill="E1DFDD"/>
    </w:rPr>
  </w:style>
  <w:style w:type="table" w:styleId="GridTable4-Accent1">
    <w:name w:val="Grid Table 4 Accent 1"/>
    <w:basedOn w:val="TableNormal"/>
    <w:uiPriority w:val="49"/>
    <w:rsid w:val="0091583E"/>
    <w:tblPr>
      <w:tblStyleRowBandSize w:val="1"/>
      <w:tblStyleColBandSize w:val="1"/>
      <w:tblBorders>
        <w:top w:val="single" w:sz="4" w:space="0" w:color="33A2FF" w:themeColor="accent1" w:themeTint="99"/>
        <w:left w:val="single" w:sz="4" w:space="0" w:color="33A2FF" w:themeColor="accent1" w:themeTint="99"/>
        <w:bottom w:val="single" w:sz="4" w:space="0" w:color="33A2FF" w:themeColor="accent1" w:themeTint="99"/>
        <w:right w:val="single" w:sz="4" w:space="0" w:color="33A2FF" w:themeColor="accent1" w:themeTint="99"/>
        <w:insideH w:val="single" w:sz="4" w:space="0" w:color="33A2FF" w:themeColor="accent1" w:themeTint="99"/>
        <w:insideV w:val="single" w:sz="4" w:space="0" w:color="33A2FF" w:themeColor="accent1" w:themeTint="99"/>
      </w:tblBorders>
    </w:tblPr>
    <w:tblStylePr w:type="firstRow">
      <w:rPr>
        <w:b/>
        <w:bCs/>
        <w:color w:val="FFFFFF" w:themeColor="background1"/>
      </w:rPr>
      <w:tblPr/>
      <w:tcPr>
        <w:tcBorders>
          <w:top w:val="single" w:sz="4" w:space="0" w:color="005DAA" w:themeColor="accent1"/>
          <w:left w:val="single" w:sz="4" w:space="0" w:color="005DAA" w:themeColor="accent1"/>
          <w:bottom w:val="single" w:sz="4" w:space="0" w:color="005DAA" w:themeColor="accent1"/>
          <w:right w:val="single" w:sz="4" w:space="0" w:color="005DAA" w:themeColor="accent1"/>
          <w:insideH w:val="nil"/>
          <w:insideV w:val="nil"/>
        </w:tcBorders>
        <w:shd w:val="clear" w:color="auto" w:fill="005DAA" w:themeFill="accent1"/>
      </w:tcPr>
    </w:tblStylePr>
    <w:tblStylePr w:type="lastRow">
      <w:rPr>
        <w:b/>
        <w:bCs/>
      </w:rPr>
      <w:tblPr/>
      <w:tcPr>
        <w:tcBorders>
          <w:top w:val="double" w:sz="4" w:space="0" w:color="005DAA" w:themeColor="accent1"/>
        </w:tcBorders>
      </w:tcPr>
    </w:tblStylePr>
    <w:tblStylePr w:type="firstCol">
      <w:rPr>
        <w:b/>
        <w:bCs/>
      </w:rPr>
    </w:tblStylePr>
    <w:tblStylePr w:type="lastCol">
      <w:rPr>
        <w:b/>
        <w:bCs/>
      </w:rPr>
    </w:tblStylePr>
    <w:tblStylePr w:type="band1Vert">
      <w:tblPr/>
      <w:tcPr>
        <w:shd w:val="clear" w:color="auto" w:fill="BBE0FF" w:themeFill="accent1" w:themeFillTint="33"/>
      </w:tcPr>
    </w:tblStylePr>
    <w:tblStylePr w:type="band1Horz">
      <w:tblPr/>
      <w:tcPr>
        <w:shd w:val="clear" w:color="auto" w:fill="BBE0FF" w:themeFill="accent1" w:themeFillTint="33"/>
      </w:tcPr>
    </w:tblStylePr>
  </w:style>
  <w:style w:type="character" w:styleId="CommentReference">
    <w:name w:val="annotation reference"/>
    <w:basedOn w:val="DefaultParagraphFont"/>
    <w:uiPriority w:val="99"/>
    <w:semiHidden/>
    <w:unhideWhenUsed/>
    <w:rsid w:val="00402369"/>
    <w:rPr>
      <w:sz w:val="16"/>
      <w:szCs w:val="16"/>
    </w:rPr>
  </w:style>
  <w:style w:type="paragraph" w:styleId="CommentText">
    <w:name w:val="annotation text"/>
    <w:basedOn w:val="Normal"/>
    <w:link w:val="CommentTextChar"/>
    <w:uiPriority w:val="99"/>
    <w:unhideWhenUsed/>
    <w:rsid w:val="00402369"/>
    <w:rPr>
      <w:sz w:val="20"/>
    </w:rPr>
  </w:style>
  <w:style w:type="character" w:customStyle="1" w:styleId="CommentTextChar">
    <w:name w:val="Comment Text Char"/>
    <w:basedOn w:val="DefaultParagraphFont"/>
    <w:link w:val="CommentText"/>
    <w:uiPriority w:val="99"/>
    <w:rsid w:val="00402369"/>
    <w:rPr>
      <w:rFonts w:ascii="Arial" w:hAnsi="Arial"/>
      <w:color w:val="171717" w:themeColor="background2" w:themeShade="1A"/>
    </w:rPr>
  </w:style>
  <w:style w:type="paragraph" w:styleId="CommentSubject">
    <w:name w:val="annotation subject"/>
    <w:basedOn w:val="CommentText"/>
    <w:next w:val="CommentText"/>
    <w:link w:val="CommentSubjectChar"/>
    <w:uiPriority w:val="99"/>
    <w:semiHidden/>
    <w:unhideWhenUsed/>
    <w:rsid w:val="00402369"/>
    <w:rPr>
      <w:b/>
      <w:bCs/>
    </w:rPr>
  </w:style>
  <w:style w:type="character" w:customStyle="1" w:styleId="CommentSubjectChar">
    <w:name w:val="Comment Subject Char"/>
    <w:basedOn w:val="CommentTextChar"/>
    <w:link w:val="CommentSubject"/>
    <w:uiPriority w:val="99"/>
    <w:semiHidden/>
    <w:rsid w:val="00402369"/>
    <w:rPr>
      <w:rFonts w:ascii="Arial" w:hAnsi="Arial"/>
      <w:b/>
      <w:bCs/>
      <w:color w:val="171717" w:themeColor="background2" w:themeShade="1A"/>
    </w:rPr>
  </w:style>
  <w:style w:type="paragraph" w:styleId="Revision">
    <w:name w:val="Revision"/>
    <w:hidden/>
    <w:uiPriority w:val="71"/>
    <w:rsid w:val="00F35725"/>
    <w:rPr>
      <w:rFonts w:ascii="Arial" w:hAnsi="Arial"/>
      <w:color w:val="171717" w:themeColor="background2" w:themeShade="1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4018">
      <w:bodyDiv w:val="1"/>
      <w:marLeft w:val="0"/>
      <w:marRight w:val="0"/>
      <w:marTop w:val="0"/>
      <w:marBottom w:val="0"/>
      <w:divBdr>
        <w:top w:val="none" w:sz="0" w:space="0" w:color="auto"/>
        <w:left w:val="none" w:sz="0" w:space="0" w:color="auto"/>
        <w:bottom w:val="none" w:sz="0" w:space="0" w:color="auto"/>
        <w:right w:val="none" w:sz="0" w:space="0" w:color="auto"/>
      </w:divBdr>
    </w:div>
    <w:div w:id="115953341">
      <w:bodyDiv w:val="1"/>
      <w:marLeft w:val="0"/>
      <w:marRight w:val="0"/>
      <w:marTop w:val="0"/>
      <w:marBottom w:val="0"/>
      <w:divBdr>
        <w:top w:val="none" w:sz="0" w:space="0" w:color="auto"/>
        <w:left w:val="none" w:sz="0" w:space="0" w:color="auto"/>
        <w:bottom w:val="none" w:sz="0" w:space="0" w:color="auto"/>
        <w:right w:val="none" w:sz="0" w:space="0" w:color="auto"/>
      </w:divBdr>
    </w:div>
    <w:div w:id="236139175">
      <w:bodyDiv w:val="1"/>
      <w:marLeft w:val="0"/>
      <w:marRight w:val="0"/>
      <w:marTop w:val="0"/>
      <w:marBottom w:val="0"/>
      <w:divBdr>
        <w:top w:val="none" w:sz="0" w:space="0" w:color="auto"/>
        <w:left w:val="none" w:sz="0" w:space="0" w:color="auto"/>
        <w:bottom w:val="none" w:sz="0" w:space="0" w:color="auto"/>
        <w:right w:val="none" w:sz="0" w:space="0" w:color="auto"/>
      </w:divBdr>
    </w:div>
    <w:div w:id="284773639">
      <w:bodyDiv w:val="1"/>
      <w:marLeft w:val="0"/>
      <w:marRight w:val="0"/>
      <w:marTop w:val="0"/>
      <w:marBottom w:val="0"/>
      <w:divBdr>
        <w:top w:val="none" w:sz="0" w:space="0" w:color="auto"/>
        <w:left w:val="none" w:sz="0" w:space="0" w:color="auto"/>
        <w:bottom w:val="none" w:sz="0" w:space="0" w:color="auto"/>
        <w:right w:val="none" w:sz="0" w:space="0" w:color="auto"/>
      </w:divBdr>
    </w:div>
    <w:div w:id="407271631">
      <w:bodyDiv w:val="1"/>
      <w:marLeft w:val="0"/>
      <w:marRight w:val="0"/>
      <w:marTop w:val="0"/>
      <w:marBottom w:val="0"/>
      <w:divBdr>
        <w:top w:val="none" w:sz="0" w:space="0" w:color="auto"/>
        <w:left w:val="none" w:sz="0" w:space="0" w:color="auto"/>
        <w:bottom w:val="none" w:sz="0" w:space="0" w:color="auto"/>
        <w:right w:val="none" w:sz="0" w:space="0" w:color="auto"/>
      </w:divBdr>
      <w:divsChild>
        <w:div w:id="264651156">
          <w:marLeft w:val="0"/>
          <w:marRight w:val="0"/>
          <w:marTop w:val="0"/>
          <w:marBottom w:val="0"/>
          <w:divBdr>
            <w:top w:val="none" w:sz="0" w:space="0" w:color="auto"/>
            <w:left w:val="none" w:sz="0" w:space="0" w:color="auto"/>
            <w:bottom w:val="none" w:sz="0" w:space="0" w:color="auto"/>
            <w:right w:val="none" w:sz="0" w:space="0" w:color="auto"/>
          </w:divBdr>
        </w:div>
      </w:divsChild>
    </w:div>
    <w:div w:id="651563534">
      <w:bodyDiv w:val="1"/>
      <w:marLeft w:val="0"/>
      <w:marRight w:val="0"/>
      <w:marTop w:val="0"/>
      <w:marBottom w:val="0"/>
      <w:divBdr>
        <w:top w:val="none" w:sz="0" w:space="0" w:color="auto"/>
        <w:left w:val="none" w:sz="0" w:space="0" w:color="auto"/>
        <w:bottom w:val="none" w:sz="0" w:space="0" w:color="auto"/>
        <w:right w:val="none" w:sz="0" w:space="0" w:color="auto"/>
      </w:divBdr>
    </w:div>
    <w:div w:id="1208251306">
      <w:bodyDiv w:val="1"/>
      <w:marLeft w:val="0"/>
      <w:marRight w:val="0"/>
      <w:marTop w:val="0"/>
      <w:marBottom w:val="0"/>
      <w:divBdr>
        <w:top w:val="none" w:sz="0" w:space="0" w:color="auto"/>
        <w:left w:val="none" w:sz="0" w:space="0" w:color="auto"/>
        <w:bottom w:val="none" w:sz="0" w:space="0" w:color="auto"/>
        <w:right w:val="none" w:sz="0" w:space="0" w:color="auto"/>
      </w:divBdr>
    </w:div>
    <w:div w:id="1382287085">
      <w:bodyDiv w:val="1"/>
      <w:marLeft w:val="0"/>
      <w:marRight w:val="0"/>
      <w:marTop w:val="0"/>
      <w:marBottom w:val="0"/>
      <w:divBdr>
        <w:top w:val="none" w:sz="0" w:space="0" w:color="auto"/>
        <w:left w:val="none" w:sz="0" w:space="0" w:color="auto"/>
        <w:bottom w:val="none" w:sz="0" w:space="0" w:color="auto"/>
        <w:right w:val="none" w:sz="0" w:space="0" w:color="auto"/>
      </w:divBdr>
      <w:divsChild>
        <w:div w:id="387849827">
          <w:marLeft w:val="0"/>
          <w:marRight w:val="0"/>
          <w:marTop w:val="0"/>
          <w:marBottom w:val="0"/>
          <w:divBdr>
            <w:top w:val="none" w:sz="0" w:space="0" w:color="auto"/>
            <w:left w:val="none" w:sz="0" w:space="0" w:color="auto"/>
            <w:bottom w:val="none" w:sz="0" w:space="0" w:color="auto"/>
            <w:right w:val="none" w:sz="0" w:space="0" w:color="auto"/>
          </w:divBdr>
        </w:div>
      </w:divsChild>
    </w:div>
    <w:div w:id="1396316318">
      <w:bodyDiv w:val="1"/>
      <w:marLeft w:val="0"/>
      <w:marRight w:val="0"/>
      <w:marTop w:val="0"/>
      <w:marBottom w:val="0"/>
      <w:divBdr>
        <w:top w:val="none" w:sz="0" w:space="0" w:color="auto"/>
        <w:left w:val="none" w:sz="0" w:space="0" w:color="auto"/>
        <w:bottom w:val="none" w:sz="0" w:space="0" w:color="auto"/>
        <w:right w:val="none" w:sz="0" w:space="0" w:color="auto"/>
      </w:divBdr>
    </w:div>
    <w:div w:id="14083045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82">
          <w:marLeft w:val="0"/>
          <w:marRight w:val="0"/>
          <w:marTop w:val="0"/>
          <w:marBottom w:val="0"/>
          <w:divBdr>
            <w:top w:val="none" w:sz="0" w:space="0" w:color="auto"/>
            <w:left w:val="none" w:sz="0" w:space="0" w:color="auto"/>
            <w:bottom w:val="none" w:sz="0" w:space="0" w:color="auto"/>
            <w:right w:val="none" w:sz="0" w:space="0" w:color="auto"/>
          </w:divBdr>
        </w:div>
      </w:divsChild>
    </w:div>
    <w:div w:id="1543249924">
      <w:bodyDiv w:val="1"/>
      <w:marLeft w:val="0"/>
      <w:marRight w:val="0"/>
      <w:marTop w:val="0"/>
      <w:marBottom w:val="0"/>
      <w:divBdr>
        <w:top w:val="none" w:sz="0" w:space="0" w:color="auto"/>
        <w:left w:val="none" w:sz="0" w:space="0" w:color="auto"/>
        <w:bottom w:val="none" w:sz="0" w:space="0" w:color="auto"/>
        <w:right w:val="none" w:sz="0" w:space="0" w:color="auto"/>
      </w:divBdr>
    </w:div>
    <w:div w:id="1934893332">
      <w:bodyDiv w:val="1"/>
      <w:marLeft w:val="0"/>
      <w:marRight w:val="0"/>
      <w:marTop w:val="0"/>
      <w:marBottom w:val="0"/>
      <w:divBdr>
        <w:top w:val="none" w:sz="0" w:space="0" w:color="auto"/>
        <w:left w:val="none" w:sz="0" w:space="0" w:color="auto"/>
        <w:bottom w:val="none" w:sz="0" w:space="0" w:color="auto"/>
        <w:right w:val="none" w:sz="0" w:space="0" w:color="auto"/>
      </w:divBdr>
    </w:div>
    <w:div w:id="1947616059">
      <w:bodyDiv w:val="1"/>
      <w:marLeft w:val="0"/>
      <w:marRight w:val="0"/>
      <w:marTop w:val="0"/>
      <w:marBottom w:val="0"/>
      <w:divBdr>
        <w:top w:val="none" w:sz="0" w:space="0" w:color="auto"/>
        <w:left w:val="none" w:sz="0" w:space="0" w:color="auto"/>
        <w:bottom w:val="none" w:sz="0" w:space="0" w:color="auto"/>
        <w:right w:val="none" w:sz="0" w:space="0" w:color="auto"/>
      </w:divBdr>
    </w:div>
    <w:div w:id="2122144861">
      <w:bodyDiv w:val="1"/>
      <w:marLeft w:val="0"/>
      <w:marRight w:val="0"/>
      <w:marTop w:val="0"/>
      <w:marBottom w:val="0"/>
      <w:divBdr>
        <w:top w:val="none" w:sz="0" w:space="0" w:color="auto"/>
        <w:left w:val="none" w:sz="0" w:space="0" w:color="auto"/>
        <w:bottom w:val="none" w:sz="0" w:space="0" w:color="auto"/>
        <w:right w:val="none" w:sz="0" w:space="0" w:color="auto"/>
      </w:divBdr>
      <w:divsChild>
        <w:div w:id="3705348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metrocouncil.org/About-Us/why-we-matter/Grants/Fluxx-Information.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metcmn.sharepoint.com/sites/AssetLibrary/OfficeTemplates/Met%20Council/Business%20Document.dotx" TargetMode="External"/></Relationships>
</file>

<file path=word/theme/theme1.xml><?xml version="1.0" encoding="utf-8"?>
<a:theme xmlns:a="http://schemas.openxmlformats.org/drawingml/2006/main" name="Council Colors">
  <a:themeElements>
    <a:clrScheme name="MCouncil Colors 2">
      <a:dk1>
        <a:srgbClr val="373737"/>
      </a:dk1>
      <a:lt1>
        <a:srgbClr val="FFFFFF"/>
      </a:lt1>
      <a:dk2>
        <a:srgbClr val="373737"/>
      </a:dk2>
      <a:lt2>
        <a:srgbClr val="E6E6E6"/>
      </a:lt2>
      <a:accent1>
        <a:srgbClr val="005DAA"/>
      </a:accent1>
      <a:accent2>
        <a:srgbClr val="78A22F"/>
      </a:accent2>
      <a:accent3>
        <a:srgbClr val="EE3024"/>
      </a:accent3>
      <a:accent4>
        <a:srgbClr val="B5D5F0"/>
      </a:accent4>
      <a:accent5>
        <a:srgbClr val="7E7E7E"/>
      </a:accent5>
      <a:accent6>
        <a:srgbClr val="009AC7"/>
      </a:accent6>
      <a:hlink>
        <a:srgbClr val="005DAA"/>
      </a:hlink>
      <a:folHlink>
        <a:srgbClr val="009AC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 Colors" id="{A76FF0B2-E1FF-A440-9E36-2A1668F04708}" vid="{97CD62A1-1965-6D49-8416-96FC425AAF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UpgradeAction xmlns="4433a5dd-39bc-449d-9bdb-d12a6a13611b" xsi:nil="true"/>
    <TaxCatchAll xmlns="454b983b-de75-477c-a460-517c50e8ea2a" xsi:nil="true"/>
    <lcf76f155ced4ddcb4097134ff3c332f xmlns="628c1457-10b7-473c-a72a-ab18f233155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f0ffc36-a9af-4332-beee-56f6503c83c2" ContentTypeId="0x0101"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224E6EF6482C1448C9E3832ACD88D69" ma:contentTypeVersion="13" ma:contentTypeDescription="Create a new document." ma:contentTypeScope="" ma:versionID="7e3f8781d897483a203f01ddd5fde049">
  <xsd:schema xmlns:xsd="http://www.w3.org/2001/XMLSchema" xmlns:xs="http://www.w3.org/2001/XMLSchema" xmlns:p="http://schemas.microsoft.com/office/2006/metadata/properties" xmlns:ns2="4433a5dd-39bc-449d-9bdb-d12a6a13611b" xmlns:ns3="628c1457-10b7-473c-a72a-ab18f2331555" xmlns:ns4="454b983b-de75-477c-a460-517c50e8ea2a" targetNamespace="http://schemas.microsoft.com/office/2006/metadata/properties" ma:root="true" ma:fieldsID="82bd68dcc9cc77f1ca71baae353f0a5b" ns2:_="" ns3:_="" ns4:_="">
    <xsd:import namespace="4433a5dd-39bc-449d-9bdb-d12a6a13611b"/>
    <xsd:import namespace="628c1457-10b7-473c-a72a-ab18f2331555"/>
    <xsd:import namespace="454b983b-de75-477c-a460-517c50e8ea2a"/>
    <xsd:element name="properties">
      <xsd:complexType>
        <xsd:sequence>
          <xsd:element name="documentManagement">
            <xsd:complexType>
              <xsd:all>
                <xsd:element ref="ns2:UpgradeAction"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3a5dd-39bc-449d-9bdb-d12a6a13611b" elementFormDefault="qualified">
    <xsd:import namespace="http://schemas.microsoft.com/office/2006/documentManagement/types"/>
    <xsd:import namespace="http://schemas.microsoft.com/office/infopath/2007/PartnerControls"/>
    <xsd:element name="UpgradeAction" ma:index="8" nillable="true" ma:displayName="UpgradeAction" ma:format="Dropdown" ma:internalName="UpgradeAction">
      <xsd:simpleType>
        <xsd:restriction base="dms:Choice">
          <xsd:enumeration value="MetNet"/>
          <xsd:enumeration value="Team Site"/>
          <xsd:enumeration value="Archive"/>
          <xsd:enumeration value="Dispose"/>
        </xsd:restriction>
      </xsd:simpleType>
    </xsd:element>
  </xsd:schema>
  <xsd:schema xmlns:xsd="http://www.w3.org/2001/XMLSchema" xmlns:xs="http://www.w3.org/2001/XMLSchema" xmlns:dms="http://schemas.microsoft.com/office/2006/documentManagement/types" xmlns:pc="http://schemas.microsoft.com/office/infopath/2007/PartnerControls" targetNamespace="628c1457-10b7-473c-a72a-ab18f233155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f0ffc36-a9af-4332-beee-56f6503c83c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4b983b-de75-477c-a460-517c50e8ea2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2c45e6f-136b-4388-bfaf-b24a9c15b6e2}" ma:internalName="TaxCatchAll" ma:showField="CatchAllData" ma:web="454b983b-de75-477c-a460-517c50e8e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8149D-A616-44FF-9995-B78617DD77B8}">
  <ds:schemaRefs>
    <ds:schemaRef ds:uri="http://schemas.microsoft.com/office/2006/metadata/properties"/>
    <ds:schemaRef ds:uri="http://schemas.microsoft.com/office/infopath/2007/PartnerControls"/>
    <ds:schemaRef ds:uri="4433a5dd-39bc-449d-9bdb-d12a6a13611b"/>
    <ds:schemaRef ds:uri="454b983b-de75-477c-a460-517c50e8ea2a"/>
    <ds:schemaRef ds:uri="628c1457-10b7-473c-a72a-ab18f2331555"/>
  </ds:schemaRefs>
</ds:datastoreItem>
</file>

<file path=customXml/itemProps2.xml><?xml version="1.0" encoding="utf-8"?>
<ds:datastoreItem xmlns:ds="http://schemas.openxmlformats.org/officeDocument/2006/customXml" ds:itemID="{3330C2E3-A0BC-4456-AA32-10579C4EABC2}">
  <ds:schemaRefs>
    <ds:schemaRef ds:uri="http://schemas.microsoft.com/sharepoint/v3/contenttype/forms"/>
  </ds:schemaRefs>
</ds:datastoreItem>
</file>

<file path=customXml/itemProps3.xml><?xml version="1.0" encoding="utf-8"?>
<ds:datastoreItem xmlns:ds="http://schemas.openxmlformats.org/officeDocument/2006/customXml" ds:itemID="{07037226-C6BA-4CCB-A62B-A52690CC98F9}">
  <ds:schemaRefs>
    <ds:schemaRef ds:uri="Microsoft.SharePoint.Taxonomy.ContentTypeSync"/>
  </ds:schemaRefs>
</ds:datastoreItem>
</file>

<file path=customXml/itemProps4.xml><?xml version="1.0" encoding="utf-8"?>
<ds:datastoreItem xmlns:ds="http://schemas.openxmlformats.org/officeDocument/2006/customXml" ds:itemID="{ABB6FC36-DF74-6A4F-8CD9-B87A9D6D2791}">
  <ds:schemaRefs>
    <ds:schemaRef ds:uri="http://schemas.openxmlformats.org/officeDocument/2006/bibliography"/>
  </ds:schemaRefs>
</ds:datastoreItem>
</file>

<file path=customXml/itemProps5.xml><?xml version="1.0" encoding="utf-8"?>
<ds:datastoreItem xmlns:ds="http://schemas.openxmlformats.org/officeDocument/2006/customXml" ds:itemID="{BA049F81-324F-4AC6-9EF1-7489D887D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3a5dd-39bc-449d-9bdb-d12a6a13611b"/>
    <ds:schemaRef ds:uri="628c1457-10b7-473c-a72a-ab18f2331555"/>
    <ds:schemaRef ds:uri="454b983b-de75-477c-a460-517c50e8e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Business%20Document</Template>
  <TotalTime>90</TotalTime>
  <Pages>6</Pages>
  <Words>1639</Words>
  <Characters>8459</Characters>
  <Application>Microsoft Office Word</Application>
  <DocSecurity>0</DocSecurity>
  <Lines>769</Lines>
  <Paragraphs>388</Paragraphs>
  <ScaleCrop>false</ScaleCrop>
  <Manager/>
  <Company>Metropolitan Council</Company>
  <LinksUpToDate>false</LinksUpToDate>
  <CharactersWithSpaces>9710</CharactersWithSpaces>
  <SharedDoc>false</SharedDoc>
  <HyperlinkBase/>
  <HLinks>
    <vt:vector size="6" baseType="variant">
      <vt:variant>
        <vt:i4>4849689</vt:i4>
      </vt:variant>
      <vt:variant>
        <vt:i4>0</vt:i4>
      </vt:variant>
      <vt:variant>
        <vt:i4>0</vt:i4>
      </vt:variant>
      <vt:variant>
        <vt:i4>5</vt:i4>
      </vt:variant>
      <vt:variant>
        <vt:lpwstr>https://metrocouncil.org/About-Us/why-we-matter/Grants/Fluxx-Information.aspx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Brueggemann, Erin</dc:creator>
  <cp:keywords>Metropolitan Council</cp:keywords>
  <dc:description/>
  <cp:lastModifiedBy>Brueggemann, Erin</cp:lastModifiedBy>
  <cp:revision>182</cp:revision>
  <cp:lastPrinted>2012-08-30T20:29:00Z</cp:lastPrinted>
  <dcterms:created xsi:type="dcterms:W3CDTF">2026-08-25T22:55:00Z</dcterms:created>
  <dcterms:modified xsi:type="dcterms:W3CDTF">2026-09-09T20:00:00Z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0x0101005224E6EF6482C1448C9E3832ACD88D69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